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1231E3" w14:textId="7FE7553D" w:rsidR="00D804F4" w:rsidRDefault="005F50D2" w:rsidP="004E5017">
      <w:pPr>
        <w:sectPr w:rsidR="00D804F4" w:rsidSect="009E7E1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68" behindDoc="0" locked="0" layoutInCell="1" allowOverlap="1" wp14:anchorId="0AA8DD5B" wp14:editId="7071AB47">
                <wp:simplePos x="0" y="0"/>
                <wp:positionH relativeFrom="column">
                  <wp:posOffset>268605</wp:posOffset>
                </wp:positionH>
                <wp:positionV relativeFrom="paragraph">
                  <wp:posOffset>4631690</wp:posOffset>
                </wp:positionV>
                <wp:extent cx="6673850" cy="1485900"/>
                <wp:effectExtent l="0" t="0" r="0" b="0"/>
                <wp:wrapNone/>
                <wp:docPr id="1925974620" name="Third Tab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3850" cy="1485900"/>
                          <a:chOff x="0" y="0"/>
                          <a:chExt cx="6673850" cy="1485900"/>
                        </a:xfrm>
                      </wpg:grpSpPr>
                      <wps:wsp>
                        <wps:cNvPr id="284116250" name="Does anybody else...."/>
                        <wps:cNvSpPr txBox="1"/>
                        <wps:spPr>
                          <a:xfrm>
                            <a:off x="0" y="0"/>
                            <a:ext cx="6673850" cy="1485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W w:w="10191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45"/>
                                <w:gridCol w:w="5680"/>
                                <w:gridCol w:w="1549"/>
                                <w:gridCol w:w="1417"/>
                              </w:tblGrid>
                              <w:tr w:rsidR="007157BD" w14:paraId="265F2756" w14:textId="34901BC8" w:rsidTr="007157BD">
                                <w:trPr>
                                  <w:trHeight w:val="679"/>
                                </w:trPr>
                                <w:tc>
                                  <w:tcPr>
                                    <w:tcW w:w="7225" w:type="dxa"/>
                                    <w:gridSpan w:val="2"/>
                                    <w:shd w:val="clear" w:color="auto" w:fill="D7D0E8"/>
                                    <w:vAlign w:val="center"/>
                                  </w:tcPr>
                                  <w:p w14:paraId="33483FE8" w14:textId="3022F721" w:rsidR="007157BD" w:rsidRPr="007157BD" w:rsidRDefault="007157BD" w:rsidP="007157BD">
                                    <w:pPr>
                                      <w:jc w:val="left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7157BD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Does anybody else have a legal right to contact with the child?</w:t>
                                    </w:r>
                                  </w:p>
                                </w:tc>
                                <w:tc>
                                  <w:tcPr>
                                    <w:tcW w:w="1549" w:type="dxa"/>
                                    <w:shd w:val="clear" w:color="auto" w:fill="D7D0E8"/>
                                    <w:vAlign w:val="center"/>
                                  </w:tcPr>
                                  <w:p w14:paraId="75C875E1" w14:textId="209C1E60" w:rsidR="007157BD" w:rsidRPr="007157BD" w:rsidRDefault="007157BD" w:rsidP="007157BD">
                                    <w:pPr>
                                      <w:jc w:val="left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7157BD">
                                      <w:rPr>
                                        <w:b/>
                                        <w:bCs/>
                                      </w:rPr>
                                      <w:t>Yes: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shd w:val="clear" w:color="auto" w:fill="D7D0E8"/>
                                    <w:vAlign w:val="center"/>
                                  </w:tcPr>
                                  <w:p w14:paraId="17868A45" w14:textId="10CBF0F1" w:rsidR="007157BD" w:rsidRPr="007157BD" w:rsidRDefault="007157BD" w:rsidP="007157BD">
                                    <w:pPr>
                                      <w:jc w:val="left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7157BD">
                                      <w:rPr>
                                        <w:b/>
                                        <w:bCs/>
                                      </w:rPr>
                                      <w:t>No:</w:t>
                                    </w:r>
                                  </w:p>
                                </w:tc>
                              </w:tr>
                              <w:tr w:rsidR="007157BD" w14:paraId="40433D1B" w14:textId="1F733EE7" w:rsidTr="007157BD">
                                <w:trPr>
                                  <w:trHeight w:val="1392"/>
                                </w:trPr>
                                <w:tc>
                                  <w:tcPr>
                                    <w:tcW w:w="1545" w:type="dxa"/>
                                    <w:shd w:val="clear" w:color="auto" w:fill="D7D0E8"/>
                                    <w:vAlign w:val="center"/>
                                  </w:tcPr>
                                  <w:p w14:paraId="2B74C59E" w14:textId="636430D1" w:rsidR="007157BD" w:rsidRPr="001E328F" w:rsidRDefault="007157BD" w:rsidP="007157BD">
                                    <w:pPr>
                                      <w:jc w:val="left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Details:</w:t>
                                    </w:r>
                                  </w:p>
                                </w:tc>
                                <w:tc>
                                  <w:tcPr>
                                    <w:tcW w:w="8646" w:type="dxa"/>
                                    <w:gridSpan w:val="3"/>
                                    <w:shd w:val="clear" w:color="auto" w:fill="FFFFFF" w:themeFill="background1"/>
                                    <w:vAlign w:val="center"/>
                                  </w:tcPr>
                                  <w:p w14:paraId="2340E27C" w14:textId="1DC65206" w:rsidR="007157BD" w:rsidRDefault="007157BD" w:rsidP="007157BD">
                                    <w:pPr>
                                      <w:jc w:val="left"/>
                                    </w:pPr>
                                  </w:p>
                                </w:tc>
                              </w:tr>
                            </w:tbl>
                            <w:p w14:paraId="0A62CBD5" w14:textId="77777777" w:rsidR="007157BD" w:rsidRDefault="007157BD" w:rsidP="001E328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100268" name="Rectangle 3"/>
                        <wps:cNvSpPr/>
                        <wps:spPr>
                          <a:xfrm>
                            <a:off x="5175250" y="120650"/>
                            <a:ext cx="406400" cy="311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376183" name="Rectangle 3"/>
                        <wps:cNvSpPr/>
                        <wps:spPr>
                          <a:xfrm>
                            <a:off x="6057900" y="127000"/>
                            <a:ext cx="406400" cy="311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A8DD5B" id="Third Table" o:spid="_x0000_s1026" style="position:absolute;left:0;text-align:left;margin-left:21.15pt;margin-top:364.7pt;width:525.5pt;height:117pt;z-index:251651068" coordsize="66738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es anybody else...." o:spid="_x0000_s1027" type="#_x0000_t202" style="position:absolute;width:66738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" filled="f" stroked="f" strokeweight=".5pt">
                  <v:textbox>
                    <w:txbxContent>
                      <w:tbl>
                        <w:tblPr>
                          <w:tblW w:w="10191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545"/>
                          <w:gridCol w:w="5680"/>
                          <w:gridCol w:w="1549"/>
                          <w:gridCol w:w="1417"/>
                        </w:tblGrid>
                        <w:tr w:rsidR="007157BD" w14:paraId="265F2756" w14:textId="34901BC8" w:rsidTr="007157BD">
                          <w:trPr>
                            <w:trHeight w:val="679"/>
                          </w:trPr>
                          <w:tc>
                            <w:tcPr>
                              <w:tcW w:w="7225" w:type="dxa"/>
                              <w:gridSpan w:val="2"/>
                              <w:shd w:val="clear" w:color="auto" w:fill="D7D0E8"/>
                              <w:vAlign w:val="center"/>
                            </w:tcPr>
                            <w:p w14:paraId="33483FE8" w14:textId="3022F721" w:rsidR="007157BD" w:rsidRPr="007157BD" w:rsidRDefault="007157BD" w:rsidP="007157BD">
                              <w:pPr>
                                <w:jc w:val="left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7157BD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Does anybody else have a legal right to contact with the child?</w:t>
                              </w:r>
                            </w:p>
                          </w:tc>
                          <w:tc>
                            <w:tcPr>
                              <w:tcW w:w="1549" w:type="dxa"/>
                              <w:shd w:val="clear" w:color="auto" w:fill="D7D0E8"/>
                              <w:vAlign w:val="center"/>
                            </w:tcPr>
                            <w:p w14:paraId="75C875E1" w14:textId="209C1E60" w:rsidR="007157BD" w:rsidRPr="007157BD" w:rsidRDefault="007157BD" w:rsidP="007157BD">
                              <w:pPr>
                                <w:jc w:val="left"/>
                                <w:rPr>
                                  <w:b/>
                                  <w:bCs/>
                                </w:rPr>
                              </w:pPr>
                              <w:r w:rsidRPr="007157BD">
                                <w:rPr>
                                  <w:b/>
                                  <w:bCs/>
                                </w:rPr>
                                <w:t>Yes:</w:t>
                              </w:r>
                            </w:p>
                          </w:tc>
                          <w:tc>
                            <w:tcPr>
                              <w:tcW w:w="1417" w:type="dxa"/>
                              <w:shd w:val="clear" w:color="auto" w:fill="D7D0E8"/>
                              <w:vAlign w:val="center"/>
                            </w:tcPr>
                            <w:p w14:paraId="17868A45" w14:textId="10CBF0F1" w:rsidR="007157BD" w:rsidRPr="007157BD" w:rsidRDefault="007157BD" w:rsidP="007157BD">
                              <w:pPr>
                                <w:jc w:val="left"/>
                                <w:rPr>
                                  <w:b/>
                                  <w:bCs/>
                                </w:rPr>
                              </w:pPr>
                              <w:r w:rsidRPr="007157BD">
                                <w:rPr>
                                  <w:b/>
                                  <w:bCs/>
                                </w:rPr>
                                <w:t>No:</w:t>
                              </w:r>
                            </w:p>
                          </w:tc>
                        </w:tr>
                        <w:tr w:rsidR="007157BD" w14:paraId="40433D1B" w14:textId="1F733EE7" w:rsidTr="007157BD">
                          <w:trPr>
                            <w:trHeight w:val="1392"/>
                          </w:trPr>
                          <w:tc>
                            <w:tcPr>
                              <w:tcW w:w="1545" w:type="dxa"/>
                              <w:shd w:val="clear" w:color="auto" w:fill="D7D0E8"/>
                              <w:vAlign w:val="center"/>
                            </w:tcPr>
                            <w:p w14:paraId="2B74C59E" w14:textId="636430D1" w:rsidR="007157BD" w:rsidRPr="001E328F" w:rsidRDefault="007157BD" w:rsidP="007157BD">
                              <w:pPr>
                                <w:jc w:val="left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Details:</w:t>
                              </w:r>
                            </w:p>
                          </w:tc>
                          <w:tc>
                            <w:tcPr>
                              <w:tcW w:w="8646" w:type="dxa"/>
                              <w:gridSpan w:val="3"/>
                              <w:shd w:val="clear" w:color="auto" w:fill="FFFFFF" w:themeFill="background1"/>
                              <w:vAlign w:val="center"/>
                            </w:tcPr>
                            <w:p w14:paraId="2340E27C" w14:textId="1DC65206" w:rsidR="007157BD" w:rsidRDefault="007157BD" w:rsidP="007157BD">
                              <w:pPr>
                                <w:jc w:val="left"/>
                              </w:pPr>
                            </w:p>
                          </w:tc>
                        </w:tr>
                      </w:tbl>
                      <w:p w14:paraId="0A62CBD5" w14:textId="77777777" w:rsidR="007157BD" w:rsidRDefault="007157BD" w:rsidP="001E328F"/>
                    </w:txbxContent>
                  </v:textbox>
                </v:shape>
                <v:rect id="Rectangle 3" o:spid="_x0000_s1028" style="position:absolute;left:51752;top:1206;width:4064;height:3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" fillcolor="white [3212]" strokecolor="#1c1c1c [3213]" strokeweight="1pt"/>
                <v:rect id="Rectangle 3" o:spid="_x0000_s1029" style="position:absolute;left:60579;top:1270;width:4064;height:3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" fillcolor="white [3212]" strokecolor="#1c1c1c [3213]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3" behindDoc="0" locked="0" layoutInCell="1" allowOverlap="1" wp14:anchorId="7C56B589" wp14:editId="53C4BDAD">
                <wp:simplePos x="0" y="0"/>
                <wp:positionH relativeFrom="column">
                  <wp:posOffset>262255</wp:posOffset>
                </wp:positionH>
                <wp:positionV relativeFrom="paragraph">
                  <wp:posOffset>2447290</wp:posOffset>
                </wp:positionV>
                <wp:extent cx="6648450" cy="2254250"/>
                <wp:effectExtent l="0" t="0" r="0" b="0"/>
                <wp:wrapNone/>
                <wp:docPr id="130998152" name="Second Tab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2254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01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38"/>
                              <w:gridCol w:w="3260"/>
                              <w:gridCol w:w="2127"/>
                              <w:gridCol w:w="2976"/>
                            </w:tblGrid>
                            <w:tr w:rsidR="001E328F" w14:paraId="7F2B5097" w14:textId="77777777" w:rsidTr="005F50D2">
                              <w:trPr>
                                <w:trHeight w:val="392"/>
                              </w:trPr>
                              <w:tc>
                                <w:tcPr>
                                  <w:tcW w:w="10201" w:type="dxa"/>
                                  <w:gridSpan w:val="4"/>
                                  <w:shd w:val="clear" w:color="auto" w:fill="D7D0E8"/>
                                  <w:vAlign w:val="center"/>
                                </w:tcPr>
                                <w:p w14:paraId="2DF3DB28" w14:textId="71A3E8E5" w:rsidR="001E328F" w:rsidRPr="001E328F" w:rsidRDefault="001E328F" w:rsidP="001E328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E328F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Adults with Parental Responsibility</w:t>
                                  </w:r>
                                </w:p>
                              </w:tc>
                            </w:tr>
                            <w:tr w:rsidR="001E328F" w14:paraId="77515DFA" w14:textId="77777777" w:rsidTr="005F50D2">
                              <w:trPr>
                                <w:trHeight w:val="469"/>
                              </w:trPr>
                              <w:tc>
                                <w:tcPr>
                                  <w:tcW w:w="1838" w:type="dxa"/>
                                  <w:shd w:val="clear" w:color="auto" w:fill="D7D0E8"/>
                                  <w:vAlign w:val="center"/>
                                </w:tcPr>
                                <w:p w14:paraId="04CBA818" w14:textId="74F9BED5" w:rsidR="001E328F" w:rsidRPr="001E328F" w:rsidRDefault="007157BD" w:rsidP="007157BD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3FC5F10" w14:textId="77777777" w:rsidR="001E328F" w:rsidRPr="001E328F" w:rsidRDefault="001E328F" w:rsidP="007157BD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7" w:type="dxa"/>
                                  <w:shd w:val="clear" w:color="auto" w:fill="D7D0E8"/>
                                  <w:vAlign w:val="center"/>
                                </w:tcPr>
                                <w:p w14:paraId="53D7A115" w14:textId="14B63A0E" w:rsidR="001E328F" w:rsidRPr="001E328F" w:rsidRDefault="007157BD" w:rsidP="007157BD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24B8C48" w14:textId="77777777" w:rsidR="001E328F" w:rsidRDefault="001E328F" w:rsidP="001E328F">
                                  <w:pPr>
                                    <w:jc w:val="left"/>
                                  </w:pPr>
                                </w:p>
                              </w:tc>
                            </w:tr>
                            <w:tr w:rsidR="007157BD" w14:paraId="2FF7992D" w14:textId="77777777" w:rsidTr="005F50D2">
                              <w:trPr>
                                <w:trHeight w:val="1341"/>
                              </w:trPr>
                              <w:tc>
                                <w:tcPr>
                                  <w:tcW w:w="1838" w:type="dxa"/>
                                  <w:shd w:val="clear" w:color="auto" w:fill="D7D0E8"/>
                                  <w:vAlign w:val="center"/>
                                </w:tcPr>
                                <w:p w14:paraId="579822DE" w14:textId="0294E41B" w:rsidR="007157BD" w:rsidRPr="001E328F" w:rsidRDefault="007157BD" w:rsidP="007157BD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Address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7157BD">
                                    <w:rPr>
                                      <w:sz w:val="20"/>
                                      <w:szCs w:val="20"/>
                                    </w:rPr>
                                    <w:t>(i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Pr="007157BD">
                                    <w:rPr>
                                      <w:sz w:val="20"/>
                                      <w:szCs w:val="20"/>
                                    </w:rPr>
                                    <w:t xml:space="preserve"> different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7157BD">
                                    <w:rPr>
                                      <w:sz w:val="20"/>
                                      <w:szCs w:val="20"/>
                                    </w:rPr>
                                    <w:t>from child):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27E91AB" w14:textId="77777777" w:rsidR="007157BD" w:rsidRPr="001E328F" w:rsidRDefault="007157BD" w:rsidP="007157BD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7" w:type="dxa"/>
                                  <w:shd w:val="clear" w:color="auto" w:fill="D7D0E8"/>
                                  <w:vAlign w:val="center"/>
                                </w:tcPr>
                                <w:p w14:paraId="4CA6F9A1" w14:textId="7B914B64" w:rsidR="007157BD" w:rsidRPr="001E328F" w:rsidRDefault="007157BD" w:rsidP="007157BD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Address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7157BD">
                                    <w:rPr>
                                      <w:sz w:val="20"/>
                                      <w:szCs w:val="20"/>
                                    </w:rPr>
                                    <w:t>(i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Pr="007157BD">
                                    <w:rPr>
                                      <w:sz w:val="20"/>
                                      <w:szCs w:val="20"/>
                                    </w:rPr>
                                    <w:t xml:space="preserve"> different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7157BD">
                                    <w:rPr>
                                      <w:sz w:val="20"/>
                                      <w:szCs w:val="20"/>
                                    </w:rPr>
                                    <w:t>from child):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CC36B49" w14:textId="77777777" w:rsidR="007157BD" w:rsidRDefault="007157BD" w:rsidP="001E328F">
                                  <w:pPr>
                                    <w:jc w:val="left"/>
                                  </w:pPr>
                                </w:p>
                              </w:tc>
                            </w:tr>
                            <w:tr w:rsidR="007157BD" w14:paraId="2D1A1FE9" w14:textId="77777777" w:rsidTr="005F50D2">
                              <w:trPr>
                                <w:trHeight w:val="825"/>
                              </w:trPr>
                              <w:tc>
                                <w:tcPr>
                                  <w:tcW w:w="1838" w:type="dxa"/>
                                  <w:shd w:val="clear" w:color="auto" w:fill="D7D0E8"/>
                                  <w:vAlign w:val="center"/>
                                </w:tcPr>
                                <w:p w14:paraId="0842DB64" w14:textId="41D0075B" w:rsidR="007157BD" w:rsidRPr="001E328F" w:rsidRDefault="007157BD" w:rsidP="007157BD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Relationship 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br/>
                                    <w:t>to Child: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7E730DF" w14:textId="77777777" w:rsidR="007157BD" w:rsidRPr="001E328F" w:rsidRDefault="007157BD" w:rsidP="007157BD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7" w:type="dxa"/>
                                  <w:shd w:val="clear" w:color="auto" w:fill="D7D0E8"/>
                                  <w:vAlign w:val="center"/>
                                </w:tcPr>
                                <w:p w14:paraId="4B4A8E90" w14:textId="788103F2" w:rsidR="007157BD" w:rsidRPr="001E328F" w:rsidRDefault="007157BD" w:rsidP="007157BD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Relationship 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br/>
                                    <w:t>to Child: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64C02F5" w14:textId="77777777" w:rsidR="007157BD" w:rsidRDefault="007157BD" w:rsidP="001E328F">
                                  <w:pPr>
                                    <w:jc w:val="left"/>
                                  </w:pPr>
                                </w:p>
                              </w:tc>
                            </w:tr>
                          </w:tbl>
                          <w:p w14:paraId="4CE2071E" w14:textId="77777777" w:rsidR="001E328F" w:rsidRDefault="001E328F" w:rsidP="001E32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6B589" id="Second Table" o:spid="_x0000_s1030" type="#_x0000_t202" style="position:absolute;left:0;text-align:left;margin-left:20.65pt;margin-top:192.7pt;width:523.5pt;height:177.5pt;z-index:2516520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" filled="f" stroked="f" strokeweight=".5pt">
                <v:textbox>
                  <w:txbxContent>
                    <w:tbl>
                      <w:tblPr>
                        <w:tblStyle w:val="TableGrid"/>
                        <w:tblW w:w="10201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38"/>
                        <w:gridCol w:w="3260"/>
                        <w:gridCol w:w="2127"/>
                        <w:gridCol w:w="2976"/>
                      </w:tblGrid>
                      <w:tr w:rsidR="001E328F" w14:paraId="7F2B5097" w14:textId="77777777" w:rsidTr="005F50D2">
                        <w:trPr>
                          <w:trHeight w:val="392"/>
                        </w:trPr>
                        <w:tc>
                          <w:tcPr>
                            <w:tcW w:w="10201" w:type="dxa"/>
                            <w:gridSpan w:val="4"/>
                            <w:shd w:val="clear" w:color="auto" w:fill="D7D0E8"/>
                            <w:vAlign w:val="center"/>
                          </w:tcPr>
                          <w:p w14:paraId="2DF3DB28" w14:textId="71A3E8E5" w:rsidR="001E328F" w:rsidRPr="001E328F" w:rsidRDefault="001E328F" w:rsidP="001E328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E328F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Adults with Parental Responsibility</w:t>
                            </w:r>
                          </w:p>
                        </w:tc>
                      </w:tr>
                      <w:tr w:rsidR="001E328F" w14:paraId="77515DFA" w14:textId="77777777" w:rsidTr="005F50D2">
                        <w:trPr>
                          <w:trHeight w:val="469"/>
                        </w:trPr>
                        <w:tc>
                          <w:tcPr>
                            <w:tcW w:w="1838" w:type="dxa"/>
                            <w:shd w:val="clear" w:color="auto" w:fill="D7D0E8"/>
                            <w:vAlign w:val="center"/>
                          </w:tcPr>
                          <w:p w14:paraId="04CBA818" w14:textId="74F9BED5" w:rsidR="001E328F" w:rsidRPr="001E328F" w:rsidRDefault="007157BD" w:rsidP="007157BD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FFFFFF" w:themeFill="background1"/>
                            <w:vAlign w:val="center"/>
                          </w:tcPr>
                          <w:p w14:paraId="13FC5F10" w14:textId="77777777" w:rsidR="001E328F" w:rsidRPr="001E328F" w:rsidRDefault="001E328F" w:rsidP="007157BD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7" w:type="dxa"/>
                            <w:shd w:val="clear" w:color="auto" w:fill="D7D0E8"/>
                            <w:vAlign w:val="center"/>
                          </w:tcPr>
                          <w:p w14:paraId="53D7A115" w14:textId="14B63A0E" w:rsidR="001E328F" w:rsidRPr="001E328F" w:rsidRDefault="007157BD" w:rsidP="007157BD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2976" w:type="dxa"/>
                            <w:shd w:val="clear" w:color="auto" w:fill="FFFFFF" w:themeFill="background1"/>
                            <w:vAlign w:val="center"/>
                          </w:tcPr>
                          <w:p w14:paraId="124B8C48" w14:textId="77777777" w:rsidR="001E328F" w:rsidRDefault="001E328F" w:rsidP="001E328F">
                            <w:pPr>
                              <w:jc w:val="left"/>
                            </w:pPr>
                          </w:p>
                        </w:tc>
                      </w:tr>
                      <w:tr w:rsidR="007157BD" w14:paraId="2FF7992D" w14:textId="77777777" w:rsidTr="005F50D2">
                        <w:trPr>
                          <w:trHeight w:val="1341"/>
                        </w:trPr>
                        <w:tc>
                          <w:tcPr>
                            <w:tcW w:w="1838" w:type="dxa"/>
                            <w:shd w:val="clear" w:color="auto" w:fill="D7D0E8"/>
                            <w:vAlign w:val="center"/>
                          </w:tcPr>
                          <w:p w14:paraId="579822DE" w14:textId="0294E41B" w:rsidR="007157BD" w:rsidRPr="001E328F" w:rsidRDefault="007157BD" w:rsidP="007157BD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Address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7157BD">
                              <w:rPr>
                                <w:sz w:val="20"/>
                                <w:szCs w:val="20"/>
                              </w:rPr>
                              <w:t>(i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</w:t>
                            </w:r>
                            <w:r w:rsidRPr="007157BD">
                              <w:rPr>
                                <w:sz w:val="20"/>
                                <w:szCs w:val="20"/>
                              </w:rPr>
                              <w:t xml:space="preserve"> different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7157BD">
                              <w:rPr>
                                <w:sz w:val="20"/>
                                <w:szCs w:val="20"/>
                              </w:rPr>
                              <w:t>from child):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FFFFFF" w:themeFill="background1"/>
                            <w:vAlign w:val="center"/>
                          </w:tcPr>
                          <w:p w14:paraId="027E91AB" w14:textId="77777777" w:rsidR="007157BD" w:rsidRPr="001E328F" w:rsidRDefault="007157BD" w:rsidP="007157BD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7" w:type="dxa"/>
                            <w:shd w:val="clear" w:color="auto" w:fill="D7D0E8"/>
                            <w:vAlign w:val="center"/>
                          </w:tcPr>
                          <w:p w14:paraId="4CA6F9A1" w14:textId="7B914B64" w:rsidR="007157BD" w:rsidRPr="001E328F" w:rsidRDefault="007157BD" w:rsidP="007157BD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Address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7157BD">
                              <w:rPr>
                                <w:sz w:val="20"/>
                                <w:szCs w:val="20"/>
                              </w:rPr>
                              <w:t>(i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</w:t>
                            </w:r>
                            <w:r w:rsidRPr="007157BD">
                              <w:rPr>
                                <w:sz w:val="20"/>
                                <w:szCs w:val="20"/>
                              </w:rPr>
                              <w:t xml:space="preserve"> different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7157BD">
                              <w:rPr>
                                <w:sz w:val="20"/>
                                <w:szCs w:val="20"/>
                              </w:rPr>
                              <w:t>from child):</w:t>
                            </w:r>
                          </w:p>
                        </w:tc>
                        <w:tc>
                          <w:tcPr>
                            <w:tcW w:w="2976" w:type="dxa"/>
                            <w:shd w:val="clear" w:color="auto" w:fill="FFFFFF" w:themeFill="background1"/>
                            <w:vAlign w:val="center"/>
                          </w:tcPr>
                          <w:p w14:paraId="3CC36B49" w14:textId="77777777" w:rsidR="007157BD" w:rsidRDefault="007157BD" w:rsidP="001E328F">
                            <w:pPr>
                              <w:jc w:val="left"/>
                            </w:pPr>
                          </w:p>
                        </w:tc>
                      </w:tr>
                      <w:tr w:rsidR="007157BD" w14:paraId="2D1A1FE9" w14:textId="77777777" w:rsidTr="005F50D2">
                        <w:trPr>
                          <w:trHeight w:val="825"/>
                        </w:trPr>
                        <w:tc>
                          <w:tcPr>
                            <w:tcW w:w="1838" w:type="dxa"/>
                            <w:shd w:val="clear" w:color="auto" w:fill="D7D0E8"/>
                            <w:vAlign w:val="center"/>
                          </w:tcPr>
                          <w:p w14:paraId="0842DB64" w14:textId="41D0075B" w:rsidR="007157BD" w:rsidRPr="001E328F" w:rsidRDefault="007157BD" w:rsidP="007157BD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Relationship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to Child: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FFFFFF" w:themeFill="background1"/>
                            <w:vAlign w:val="center"/>
                          </w:tcPr>
                          <w:p w14:paraId="07E730DF" w14:textId="77777777" w:rsidR="007157BD" w:rsidRPr="001E328F" w:rsidRDefault="007157BD" w:rsidP="007157BD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7" w:type="dxa"/>
                            <w:shd w:val="clear" w:color="auto" w:fill="D7D0E8"/>
                            <w:vAlign w:val="center"/>
                          </w:tcPr>
                          <w:p w14:paraId="4B4A8E90" w14:textId="788103F2" w:rsidR="007157BD" w:rsidRPr="001E328F" w:rsidRDefault="007157BD" w:rsidP="007157BD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Relationship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to Child:</w:t>
                            </w:r>
                          </w:p>
                        </w:tc>
                        <w:tc>
                          <w:tcPr>
                            <w:tcW w:w="2976" w:type="dxa"/>
                            <w:shd w:val="clear" w:color="auto" w:fill="FFFFFF" w:themeFill="background1"/>
                            <w:vAlign w:val="center"/>
                          </w:tcPr>
                          <w:p w14:paraId="064C02F5" w14:textId="77777777" w:rsidR="007157BD" w:rsidRDefault="007157BD" w:rsidP="001E328F">
                            <w:pPr>
                              <w:jc w:val="left"/>
                            </w:pPr>
                          </w:p>
                        </w:tc>
                      </w:tr>
                    </w:tbl>
                    <w:p w14:paraId="4CE2071E" w14:textId="77777777" w:rsidR="001E328F" w:rsidRDefault="001E328F" w:rsidP="001E328F"/>
                  </w:txbxContent>
                </v:textbox>
              </v:shape>
            </w:pict>
          </mc:Fallback>
        </mc:AlternateContent>
      </w:r>
      <w:r w:rsidR="007157B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93EBC3" wp14:editId="7667E7C8">
                <wp:simplePos x="0" y="0"/>
                <wp:positionH relativeFrom="column">
                  <wp:posOffset>255905</wp:posOffset>
                </wp:positionH>
                <wp:positionV relativeFrom="paragraph">
                  <wp:posOffset>6079490</wp:posOffset>
                </wp:positionV>
                <wp:extent cx="6648450" cy="3009900"/>
                <wp:effectExtent l="0" t="0" r="0" b="0"/>
                <wp:wrapNone/>
                <wp:docPr id="974622692" name="Second Tab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300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01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37"/>
                              <w:gridCol w:w="2977"/>
                              <w:gridCol w:w="1275"/>
                              <w:gridCol w:w="1560"/>
                              <w:gridCol w:w="1852"/>
                            </w:tblGrid>
                            <w:tr w:rsidR="007157BD" w14:paraId="44B9A66B" w14:textId="77777777" w:rsidTr="00F244AF">
                              <w:trPr>
                                <w:trHeight w:val="398"/>
                              </w:trPr>
                              <w:tc>
                                <w:tcPr>
                                  <w:tcW w:w="10201" w:type="dxa"/>
                                  <w:gridSpan w:val="5"/>
                                  <w:shd w:val="clear" w:color="auto" w:fill="D7D0E8"/>
                                  <w:vAlign w:val="center"/>
                                </w:tcPr>
                                <w:p w14:paraId="466FA92B" w14:textId="13FBE931" w:rsidR="007157BD" w:rsidRPr="001E328F" w:rsidRDefault="007157BD" w:rsidP="00F244A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Emergency Contact Numbers</w:t>
                                  </w:r>
                                </w:p>
                              </w:tc>
                            </w:tr>
                            <w:tr w:rsidR="007157BD" w14:paraId="5B87F4DB" w14:textId="77777777" w:rsidTr="00F244AF">
                              <w:trPr>
                                <w:trHeight w:val="333"/>
                              </w:trPr>
                              <w:tc>
                                <w:tcPr>
                                  <w:tcW w:w="2537" w:type="dxa"/>
                                  <w:shd w:val="clear" w:color="auto" w:fill="D7D0E8"/>
                                  <w:vAlign w:val="center"/>
                                </w:tcPr>
                                <w:p w14:paraId="213241DF" w14:textId="60963A63" w:rsidR="007157BD" w:rsidRPr="001E328F" w:rsidRDefault="007157BD" w:rsidP="007157BD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7157B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Contact’s Name: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015CA2D" w14:textId="77777777" w:rsidR="007157BD" w:rsidRPr="001E328F" w:rsidRDefault="007157BD" w:rsidP="007157BD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gridSpan w:val="2"/>
                                  <w:shd w:val="clear" w:color="auto" w:fill="D7D0E8"/>
                                  <w:vAlign w:val="center"/>
                                </w:tcPr>
                                <w:p w14:paraId="7EF9E2BB" w14:textId="7ECA6CF6" w:rsidR="007157BD" w:rsidRPr="001E328F" w:rsidRDefault="007157BD" w:rsidP="007157BD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Relationship to Child:</w:t>
                                  </w:r>
                                </w:p>
                              </w:tc>
                              <w:tc>
                                <w:tcPr>
                                  <w:tcW w:w="185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37C1D96" w14:textId="77777777" w:rsidR="007157BD" w:rsidRDefault="007157BD" w:rsidP="001E328F">
                                  <w:pPr>
                                    <w:jc w:val="left"/>
                                  </w:pPr>
                                </w:p>
                              </w:tc>
                            </w:tr>
                            <w:tr w:rsidR="007157BD" w14:paraId="32E25952" w14:textId="77777777" w:rsidTr="00F244AF">
                              <w:trPr>
                                <w:trHeight w:val="1347"/>
                              </w:trPr>
                              <w:tc>
                                <w:tcPr>
                                  <w:tcW w:w="2537" w:type="dxa"/>
                                  <w:shd w:val="clear" w:color="auto" w:fill="D7D0E8"/>
                                  <w:vAlign w:val="center"/>
                                </w:tcPr>
                                <w:p w14:paraId="09C96EF2" w14:textId="7CAAB7D5" w:rsidR="007157BD" w:rsidRPr="001E328F" w:rsidRDefault="007157BD" w:rsidP="007157BD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Address: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FB1F749" w14:textId="77777777" w:rsidR="007157BD" w:rsidRPr="001E328F" w:rsidRDefault="007157BD" w:rsidP="007157BD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D7D0E8"/>
                                  <w:vAlign w:val="center"/>
                                </w:tcPr>
                                <w:p w14:paraId="328B45B0" w14:textId="77777777" w:rsidR="007157BD" w:rsidRPr="001E328F" w:rsidRDefault="007157BD" w:rsidP="007157BD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Tel:</w:t>
                                  </w:r>
                                </w:p>
                              </w:tc>
                              <w:tc>
                                <w:tcPr>
                                  <w:tcW w:w="3412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72B55DF4" w14:textId="77777777" w:rsidR="007157BD" w:rsidRDefault="007157BD" w:rsidP="001E328F">
                                  <w:pPr>
                                    <w:jc w:val="left"/>
                                  </w:pPr>
                                </w:p>
                              </w:tc>
                            </w:tr>
                            <w:tr w:rsidR="007157BD" w14:paraId="20E7EDA1" w14:textId="77777777" w:rsidTr="00F244AF">
                              <w:trPr>
                                <w:trHeight w:val="388"/>
                              </w:trPr>
                              <w:tc>
                                <w:tcPr>
                                  <w:tcW w:w="2537" w:type="dxa"/>
                                  <w:shd w:val="clear" w:color="auto" w:fill="D7D0E8"/>
                                  <w:vAlign w:val="center"/>
                                </w:tcPr>
                                <w:p w14:paraId="3089660C" w14:textId="55C51D37" w:rsidR="007157BD" w:rsidRPr="001E328F" w:rsidRDefault="007157BD" w:rsidP="007157BD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7157B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vertAlign w:val="superscript"/>
                                    </w:rPr>
                                    <w:t>nd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Contact’s Name: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21CAA3C" w14:textId="77777777" w:rsidR="007157BD" w:rsidRPr="001E328F" w:rsidRDefault="007157BD" w:rsidP="007157BD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gridSpan w:val="2"/>
                                  <w:shd w:val="clear" w:color="auto" w:fill="D7D0E8"/>
                                  <w:vAlign w:val="center"/>
                                </w:tcPr>
                                <w:p w14:paraId="40BB8B66" w14:textId="5A3DC71E" w:rsidR="007157BD" w:rsidRPr="001E328F" w:rsidRDefault="007157BD" w:rsidP="007157BD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Relationship to Child:</w:t>
                                  </w:r>
                                </w:p>
                              </w:tc>
                              <w:tc>
                                <w:tcPr>
                                  <w:tcW w:w="185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5DFAC75" w14:textId="77777777" w:rsidR="007157BD" w:rsidRDefault="007157BD" w:rsidP="001E328F">
                                  <w:pPr>
                                    <w:jc w:val="left"/>
                                  </w:pPr>
                                </w:p>
                              </w:tc>
                            </w:tr>
                            <w:tr w:rsidR="00F244AF" w14:paraId="73ED53FA" w14:textId="77777777" w:rsidTr="00F244AF">
                              <w:trPr>
                                <w:trHeight w:val="1388"/>
                              </w:trPr>
                              <w:tc>
                                <w:tcPr>
                                  <w:tcW w:w="2537" w:type="dxa"/>
                                  <w:shd w:val="clear" w:color="auto" w:fill="D7D0E8"/>
                                  <w:vAlign w:val="center"/>
                                </w:tcPr>
                                <w:p w14:paraId="4A618B77" w14:textId="6106D73F" w:rsidR="00F244AF" w:rsidRDefault="00F244AF" w:rsidP="007157BD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Address: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B302ED2" w14:textId="77777777" w:rsidR="00F244AF" w:rsidRPr="001E328F" w:rsidRDefault="00F244AF" w:rsidP="007157BD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D7D0E8"/>
                                  <w:vAlign w:val="center"/>
                                </w:tcPr>
                                <w:p w14:paraId="52B394AE" w14:textId="77777777" w:rsidR="00F244AF" w:rsidRDefault="00F244AF" w:rsidP="007157BD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Tel:</w:t>
                                  </w:r>
                                </w:p>
                              </w:tc>
                              <w:tc>
                                <w:tcPr>
                                  <w:tcW w:w="3412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48DA25EA" w14:textId="77777777" w:rsidR="00F244AF" w:rsidRDefault="00F244AF" w:rsidP="001E328F">
                                  <w:pPr>
                                    <w:jc w:val="left"/>
                                  </w:pPr>
                                </w:p>
                              </w:tc>
                            </w:tr>
                          </w:tbl>
                          <w:p w14:paraId="7C940D54" w14:textId="77777777" w:rsidR="007157BD" w:rsidRDefault="007157BD" w:rsidP="007157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3EBC3" id="_x0000_s1031" type="#_x0000_t202" style="position:absolute;left:0;text-align:left;margin-left:20.15pt;margin-top:478.7pt;width:523.5pt;height:23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" filled="f" stroked="f" strokeweight=".5pt">
                <v:textbox>
                  <w:txbxContent>
                    <w:tbl>
                      <w:tblPr>
                        <w:tblStyle w:val="TableGrid"/>
                        <w:tblW w:w="10201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37"/>
                        <w:gridCol w:w="2977"/>
                        <w:gridCol w:w="1275"/>
                        <w:gridCol w:w="1560"/>
                        <w:gridCol w:w="1852"/>
                      </w:tblGrid>
                      <w:tr w:rsidR="007157BD" w14:paraId="44B9A66B" w14:textId="77777777" w:rsidTr="00F244AF">
                        <w:trPr>
                          <w:trHeight w:val="398"/>
                        </w:trPr>
                        <w:tc>
                          <w:tcPr>
                            <w:tcW w:w="10201" w:type="dxa"/>
                            <w:gridSpan w:val="5"/>
                            <w:shd w:val="clear" w:color="auto" w:fill="D7D0E8"/>
                            <w:vAlign w:val="center"/>
                          </w:tcPr>
                          <w:p w14:paraId="466FA92B" w14:textId="13FBE931" w:rsidR="007157BD" w:rsidRPr="001E328F" w:rsidRDefault="007157BD" w:rsidP="00F244A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Emergency Contact Numbers</w:t>
                            </w:r>
                          </w:p>
                        </w:tc>
                      </w:tr>
                      <w:tr w:rsidR="007157BD" w14:paraId="5B87F4DB" w14:textId="77777777" w:rsidTr="00F244AF">
                        <w:trPr>
                          <w:trHeight w:val="333"/>
                        </w:trPr>
                        <w:tc>
                          <w:tcPr>
                            <w:tcW w:w="2537" w:type="dxa"/>
                            <w:shd w:val="clear" w:color="auto" w:fill="D7D0E8"/>
                            <w:vAlign w:val="center"/>
                          </w:tcPr>
                          <w:p w14:paraId="213241DF" w14:textId="60963A63" w:rsidR="007157BD" w:rsidRPr="001E328F" w:rsidRDefault="007157BD" w:rsidP="007157BD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7157BD">
                              <w:rPr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Contact’s Name:</w:t>
                            </w:r>
                          </w:p>
                        </w:tc>
                        <w:tc>
                          <w:tcPr>
                            <w:tcW w:w="2977" w:type="dxa"/>
                            <w:shd w:val="clear" w:color="auto" w:fill="FFFFFF" w:themeFill="background1"/>
                            <w:vAlign w:val="center"/>
                          </w:tcPr>
                          <w:p w14:paraId="2015CA2D" w14:textId="77777777" w:rsidR="007157BD" w:rsidRPr="001E328F" w:rsidRDefault="007157BD" w:rsidP="007157BD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gridSpan w:val="2"/>
                            <w:shd w:val="clear" w:color="auto" w:fill="D7D0E8"/>
                            <w:vAlign w:val="center"/>
                          </w:tcPr>
                          <w:p w14:paraId="7EF9E2BB" w14:textId="7ECA6CF6" w:rsidR="007157BD" w:rsidRPr="001E328F" w:rsidRDefault="007157BD" w:rsidP="007157BD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Relationship to Child:</w:t>
                            </w:r>
                          </w:p>
                        </w:tc>
                        <w:tc>
                          <w:tcPr>
                            <w:tcW w:w="1852" w:type="dxa"/>
                            <w:shd w:val="clear" w:color="auto" w:fill="FFFFFF" w:themeFill="background1"/>
                            <w:vAlign w:val="center"/>
                          </w:tcPr>
                          <w:p w14:paraId="537C1D96" w14:textId="77777777" w:rsidR="007157BD" w:rsidRDefault="007157BD" w:rsidP="001E328F">
                            <w:pPr>
                              <w:jc w:val="left"/>
                            </w:pPr>
                          </w:p>
                        </w:tc>
                      </w:tr>
                      <w:tr w:rsidR="007157BD" w14:paraId="32E25952" w14:textId="77777777" w:rsidTr="00F244AF">
                        <w:trPr>
                          <w:trHeight w:val="1347"/>
                        </w:trPr>
                        <w:tc>
                          <w:tcPr>
                            <w:tcW w:w="2537" w:type="dxa"/>
                            <w:shd w:val="clear" w:color="auto" w:fill="D7D0E8"/>
                            <w:vAlign w:val="center"/>
                          </w:tcPr>
                          <w:p w14:paraId="09C96EF2" w14:textId="7CAAB7D5" w:rsidR="007157BD" w:rsidRPr="001E328F" w:rsidRDefault="007157BD" w:rsidP="007157BD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Address:</w:t>
                            </w:r>
                          </w:p>
                        </w:tc>
                        <w:tc>
                          <w:tcPr>
                            <w:tcW w:w="2977" w:type="dxa"/>
                            <w:shd w:val="clear" w:color="auto" w:fill="FFFFFF" w:themeFill="background1"/>
                            <w:vAlign w:val="center"/>
                          </w:tcPr>
                          <w:p w14:paraId="0FB1F749" w14:textId="77777777" w:rsidR="007157BD" w:rsidRPr="001E328F" w:rsidRDefault="007157BD" w:rsidP="007157BD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shd w:val="clear" w:color="auto" w:fill="D7D0E8"/>
                            <w:vAlign w:val="center"/>
                          </w:tcPr>
                          <w:p w14:paraId="328B45B0" w14:textId="77777777" w:rsidR="007157BD" w:rsidRPr="001E328F" w:rsidRDefault="007157BD" w:rsidP="007157BD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Tel:</w:t>
                            </w:r>
                          </w:p>
                        </w:tc>
                        <w:tc>
                          <w:tcPr>
                            <w:tcW w:w="3412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72B55DF4" w14:textId="77777777" w:rsidR="007157BD" w:rsidRDefault="007157BD" w:rsidP="001E328F">
                            <w:pPr>
                              <w:jc w:val="left"/>
                            </w:pPr>
                          </w:p>
                        </w:tc>
                      </w:tr>
                      <w:tr w:rsidR="007157BD" w14:paraId="20E7EDA1" w14:textId="77777777" w:rsidTr="00F244AF">
                        <w:trPr>
                          <w:trHeight w:val="388"/>
                        </w:trPr>
                        <w:tc>
                          <w:tcPr>
                            <w:tcW w:w="2537" w:type="dxa"/>
                            <w:shd w:val="clear" w:color="auto" w:fill="D7D0E8"/>
                            <w:vAlign w:val="center"/>
                          </w:tcPr>
                          <w:p w14:paraId="3089660C" w14:textId="55C51D37" w:rsidR="007157BD" w:rsidRPr="001E328F" w:rsidRDefault="007157BD" w:rsidP="007157BD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7157BD">
                              <w:rPr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Contact’s Name:</w:t>
                            </w:r>
                          </w:p>
                        </w:tc>
                        <w:tc>
                          <w:tcPr>
                            <w:tcW w:w="2977" w:type="dxa"/>
                            <w:shd w:val="clear" w:color="auto" w:fill="FFFFFF" w:themeFill="background1"/>
                            <w:vAlign w:val="center"/>
                          </w:tcPr>
                          <w:p w14:paraId="221CAA3C" w14:textId="77777777" w:rsidR="007157BD" w:rsidRPr="001E328F" w:rsidRDefault="007157BD" w:rsidP="007157BD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gridSpan w:val="2"/>
                            <w:shd w:val="clear" w:color="auto" w:fill="D7D0E8"/>
                            <w:vAlign w:val="center"/>
                          </w:tcPr>
                          <w:p w14:paraId="40BB8B66" w14:textId="5A3DC71E" w:rsidR="007157BD" w:rsidRPr="001E328F" w:rsidRDefault="007157BD" w:rsidP="007157BD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Relationship to Child:</w:t>
                            </w:r>
                          </w:p>
                        </w:tc>
                        <w:tc>
                          <w:tcPr>
                            <w:tcW w:w="1852" w:type="dxa"/>
                            <w:shd w:val="clear" w:color="auto" w:fill="FFFFFF" w:themeFill="background1"/>
                            <w:vAlign w:val="center"/>
                          </w:tcPr>
                          <w:p w14:paraId="75DFAC75" w14:textId="77777777" w:rsidR="007157BD" w:rsidRDefault="007157BD" w:rsidP="001E328F">
                            <w:pPr>
                              <w:jc w:val="left"/>
                            </w:pPr>
                          </w:p>
                        </w:tc>
                      </w:tr>
                      <w:tr w:rsidR="00F244AF" w14:paraId="73ED53FA" w14:textId="77777777" w:rsidTr="00F244AF">
                        <w:trPr>
                          <w:trHeight w:val="1388"/>
                        </w:trPr>
                        <w:tc>
                          <w:tcPr>
                            <w:tcW w:w="2537" w:type="dxa"/>
                            <w:shd w:val="clear" w:color="auto" w:fill="D7D0E8"/>
                            <w:vAlign w:val="center"/>
                          </w:tcPr>
                          <w:p w14:paraId="4A618B77" w14:textId="6106D73F" w:rsidR="00F244AF" w:rsidRDefault="00F244AF" w:rsidP="007157BD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Address:</w:t>
                            </w:r>
                          </w:p>
                        </w:tc>
                        <w:tc>
                          <w:tcPr>
                            <w:tcW w:w="2977" w:type="dxa"/>
                            <w:shd w:val="clear" w:color="auto" w:fill="FFFFFF" w:themeFill="background1"/>
                            <w:vAlign w:val="center"/>
                          </w:tcPr>
                          <w:p w14:paraId="1B302ED2" w14:textId="77777777" w:rsidR="00F244AF" w:rsidRPr="001E328F" w:rsidRDefault="00F244AF" w:rsidP="007157BD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shd w:val="clear" w:color="auto" w:fill="D7D0E8"/>
                            <w:vAlign w:val="center"/>
                          </w:tcPr>
                          <w:p w14:paraId="52B394AE" w14:textId="77777777" w:rsidR="00F244AF" w:rsidRDefault="00F244AF" w:rsidP="007157BD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Tel:</w:t>
                            </w:r>
                          </w:p>
                        </w:tc>
                        <w:tc>
                          <w:tcPr>
                            <w:tcW w:w="3412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48DA25EA" w14:textId="77777777" w:rsidR="00F244AF" w:rsidRDefault="00F244AF" w:rsidP="001E328F">
                            <w:pPr>
                              <w:jc w:val="left"/>
                            </w:pPr>
                          </w:p>
                        </w:tc>
                      </w:tr>
                    </w:tbl>
                    <w:p w14:paraId="7C940D54" w14:textId="77777777" w:rsidR="007157BD" w:rsidRDefault="007157BD" w:rsidP="007157BD"/>
                  </w:txbxContent>
                </v:textbox>
              </v:shape>
            </w:pict>
          </mc:Fallback>
        </mc:AlternateContent>
      </w:r>
      <w:r w:rsidR="001E328F">
        <w:rPr>
          <w:noProof/>
        </w:rPr>
        <mc:AlternateContent>
          <mc:Choice Requires="wps">
            <w:drawing>
              <wp:anchor distT="0" distB="0" distL="114300" distR="114300" simplePos="0" relativeHeight="251653118" behindDoc="0" locked="0" layoutInCell="1" allowOverlap="1" wp14:anchorId="4D1A6799" wp14:editId="3DAD6B7E">
                <wp:simplePos x="0" y="0"/>
                <wp:positionH relativeFrom="column">
                  <wp:posOffset>268605</wp:posOffset>
                </wp:positionH>
                <wp:positionV relativeFrom="paragraph">
                  <wp:posOffset>910590</wp:posOffset>
                </wp:positionV>
                <wp:extent cx="6648450" cy="1606550"/>
                <wp:effectExtent l="0" t="0" r="0" b="0"/>
                <wp:wrapNone/>
                <wp:docPr id="1809347771" name="First Tab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160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01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38"/>
                              <w:gridCol w:w="3260"/>
                              <w:gridCol w:w="2127"/>
                              <w:gridCol w:w="2976"/>
                            </w:tblGrid>
                            <w:tr w:rsidR="001E328F" w14:paraId="69165E19" w14:textId="3C104FDB" w:rsidTr="001E328F">
                              <w:trPr>
                                <w:trHeight w:val="679"/>
                              </w:trPr>
                              <w:tc>
                                <w:tcPr>
                                  <w:tcW w:w="1838" w:type="dxa"/>
                                  <w:shd w:val="clear" w:color="auto" w:fill="D7D0E8"/>
                                  <w:vAlign w:val="center"/>
                                </w:tcPr>
                                <w:p w14:paraId="1B174057" w14:textId="6AC272E3" w:rsidR="001E328F" w:rsidRPr="001E328F" w:rsidRDefault="001E328F" w:rsidP="001E328F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E328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Child’s Full Name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60C04CC" w14:textId="77777777" w:rsidR="001E328F" w:rsidRPr="001E328F" w:rsidRDefault="001E328F" w:rsidP="001E328F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7" w:type="dxa"/>
                                  <w:shd w:val="clear" w:color="auto" w:fill="D7D0E8"/>
                                  <w:vAlign w:val="center"/>
                                </w:tcPr>
                                <w:p w14:paraId="7620F2FA" w14:textId="1F572963" w:rsidR="001E328F" w:rsidRPr="001E328F" w:rsidRDefault="001E328F" w:rsidP="001E328F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E328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Date of Birth: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8D45841" w14:textId="77777777" w:rsidR="001E328F" w:rsidRDefault="001E328F" w:rsidP="001E328F">
                                  <w:pPr>
                                    <w:jc w:val="left"/>
                                  </w:pPr>
                                </w:p>
                              </w:tc>
                            </w:tr>
                            <w:tr w:rsidR="001E328F" w14:paraId="1DE21F35" w14:textId="654A8B54" w:rsidTr="001E328F">
                              <w:trPr>
                                <w:trHeight w:val="363"/>
                              </w:trPr>
                              <w:tc>
                                <w:tcPr>
                                  <w:tcW w:w="1838" w:type="dxa"/>
                                  <w:vMerge w:val="restart"/>
                                  <w:shd w:val="clear" w:color="auto" w:fill="D7D0E8"/>
                                  <w:vAlign w:val="center"/>
                                </w:tcPr>
                                <w:p w14:paraId="1A24D9E6" w14:textId="09C3E484" w:rsidR="001E328F" w:rsidRPr="001E328F" w:rsidRDefault="001E328F" w:rsidP="001E328F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Child’s 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br/>
                                    <w:t>Address: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vMerge w:val="restart"/>
                                  <w:shd w:val="clear" w:color="auto" w:fill="FFFFFF" w:themeFill="background1"/>
                                  <w:vAlign w:val="center"/>
                                </w:tcPr>
                                <w:p w14:paraId="12C806DA" w14:textId="77777777" w:rsidR="001E328F" w:rsidRPr="001E328F" w:rsidRDefault="001E328F" w:rsidP="001E328F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7" w:type="dxa"/>
                                  <w:shd w:val="clear" w:color="auto" w:fill="D7D0E8"/>
                                  <w:vAlign w:val="center"/>
                                </w:tcPr>
                                <w:p w14:paraId="1EBB98D0" w14:textId="5B369D5F" w:rsidR="001E328F" w:rsidRPr="001E328F" w:rsidRDefault="001E328F" w:rsidP="001E328F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E328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Home Language: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7D00DEC" w14:textId="77777777" w:rsidR="001E328F" w:rsidRDefault="001E328F" w:rsidP="001E328F">
                                  <w:pPr>
                                    <w:jc w:val="left"/>
                                  </w:pPr>
                                </w:p>
                              </w:tc>
                            </w:tr>
                            <w:tr w:rsidR="001E328F" w14:paraId="25E9D716" w14:textId="03B312F8" w:rsidTr="001E328F">
                              <w:tc>
                                <w:tcPr>
                                  <w:tcW w:w="1838" w:type="dxa"/>
                                  <w:vMerge/>
                                  <w:shd w:val="clear" w:color="auto" w:fill="D7D0E8"/>
                                </w:tcPr>
                                <w:p w14:paraId="06D3FE36" w14:textId="77777777" w:rsidR="001E328F" w:rsidRPr="001E328F" w:rsidRDefault="001E328F" w:rsidP="001E328F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vMerge/>
                                  <w:shd w:val="clear" w:color="auto" w:fill="FFFFFF" w:themeFill="background1"/>
                                </w:tcPr>
                                <w:p w14:paraId="0DCC1BD0" w14:textId="77777777" w:rsidR="001E328F" w:rsidRPr="001E328F" w:rsidRDefault="001E328F" w:rsidP="001E328F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7" w:type="dxa"/>
                                  <w:shd w:val="clear" w:color="auto" w:fill="D7D0E8"/>
                                </w:tcPr>
                                <w:p w14:paraId="6A53A4E5" w14:textId="3B224085" w:rsidR="001E328F" w:rsidRPr="001E328F" w:rsidRDefault="001E328F" w:rsidP="001E328F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E328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Pa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1E328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sword for Collection 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1E328F">
                                    <w:rPr>
                                      <w:sz w:val="20"/>
                                      <w:szCs w:val="20"/>
                                    </w:rPr>
                                    <w:t>(where applicable):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shd w:val="clear" w:color="auto" w:fill="FFFFFF" w:themeFill="background1"/>
                                </w:tcPr>
                                <w:p w14:paraId="07EB6DDE" w14:textId="77777777" w:rsidR="001E328F" w:rsidRDefault="001E328F"/>
                              </w:tc>
                            </w:tr>
                          </w:tbl>
                          <w:p w14:paraId="3AC36DA4" w14:textId="77777777" w:rsidR="001E328F" w:rsidRDefault="001E32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A6799" id="First Table" o:spid="_x0000_s1032" type="#_x0000_t202" style="position:absolute;left:0;text-align:left;margin-left:21.15pt;margin-top:71.7pt;width:523.5pt;height:126.5pt;z-index:2516531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" filled="f" stroked="f" strokeweight=".5pt">
                <v:textbox>
                  <w:txbxContent>
                    <w:tbl>
                      <w:tblPr>
                        <w:tblStyle w:val="TableGrid"/>
                        <w:tblW w:w="10201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38"/>
                        <w:gridCol w:w="3260"/>
                        <w:gridCol w:w="2127"/>
                        <w:gridCol w:w="2976"/>
                      </w:tblGrid>
                      <w:tr w:rsidR="001E328F" w14:paraId="69165E19" w14:textId="3C104FDB" w:rsidTr="001E328F">
                        <w:trPr>
                          <w:trHeight w:val="679"/>
                        </w:trPr>
                        <w:tc>
                          <w:tcPr>
                            <w:tcW w:w="1838" w:type="dxa"/>
                            <w:shd w:val="clear" w:color="auto" w:fill="D7D0E8"/>
                            <w:vAlign w:val="center"/>
                          </w:tcPr>
                          <w:p w14:paraId="1B174057" w14:textId="6AC272E3" w:rsidR="001E328F" w:rsidRPr="001E328F" w:rsidRDefault="001E328F" w:rsidP="001E328F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E328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Child’s Full Name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FFFFFF" w:themeFill="background1"/>
                            <w:vAlign w:val="center"/>
                          </w:tcPr>
                          <w:p w14:paraId="660C04CC" w14:textId="77777777" w:rsidR="001E328F" w:rsidRPr="001E328F" w:rsidRDefault="001E328F" w:rsidP="001E328F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7" w:type="dxa"/>
                            <w:shd w:val="clear" w:color="auto" w:fill="D7D0E8"/>
                            <w:vAlign w:val="center"/>
                          </w:tcPr>
                          <w:p w14:paraId="7620F2FA" w14:textId="1F572963" w:rsidR="001E328F" w:rsidRPr="001E328F" w:rsidRDefault="001E328F" w:rsidP="001E328F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E328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Date of Birth:</w:t>
                            </w:r>
                          </w:p>
                        </w:tc>
                        <w:tc>
                          <w:tcPr>
                            <w:tcW w:w="2976" w:type="dxa"/>
                            <w:shd w:val="clear" w:color="auto" w:fill="FFFFFF" w:themeFill="background1"/>
                            <w:vAlign w:val="center"/>
                          </w:tcPr>
                          <w:p w14:paraId="58D45841" w14:textId="77777777" w:rsidR="001E328F" w:rsidRDefault="001E328F" w:rsidP="001E328F">
                            <w:pPr>
                              <w:jc w:val="left"/>
                            </w:pPr>
                          </w:p>
                        </w:tc>
                      </w:tr>
                      <w:tr w:rsidR="001E328F" w14:paraId="1DE21F35" w14:textId="654A8B54" w:rsidTr="001E328F">
                        <w:trPr>
                          <w:trHeight w:val="363"/>
                        </w:trPr>
                        <w:tc>
                          <w:tcPr>
                            <w:tcW w:w="1838" w:type="dxa"/>
                            <w:vMerge w:val="restart"/>
                            <w:shd w:val="clear" w:color="auto" w:fill="D7D0E8"/>
                            <w:vAlign w:val="center"/>
                          </w:tcPr>
                          <w:p w14:paraId="1A24D9E6" w14:textId="09C3E484" w:rsidR="001E328F" w:rsidRPr="001E328F" w:rsidRDefault="001E328F" w:rsidP="001E328F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Child’s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Address:</w:t>
                            </w:r>
                          </w:p>
                        </w:tc>
                        <w:tc>
                          <w:tcPr>
                            <w:tcW w:w="3260" w:type="dxa"/>
                            <w:vMerge w:val="restart"/>
                            <w:shd w:val="clear" w:color="auto" w:fill="FFFFFF" w:themeFill="background1"/>
                            <w:vAlign w:val="center"/>
                          </w:tcPr>
                          <w:p w14:paraId="12C806DA" w14:textId="77777777" w:rsidR="001E328F" w:rsidRPr="001E328F" w:rsidRDefault="001E328F" w:rsidP="001E328F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7" w:type="dxa"/>
                            <w:shd w:val="clear" w:color="auto" w:fill="D7D0E8"/>
                            <w:vAlign w:val="center"/>
                          </w:tcPr>
                          <w:p w14:paraId="1EBB98D0" w14:textId="5B369D5F" w:rsidR="001E328F" w:rsidRPr="001E328F" w:rsidRDefault="001E328F" w:rsidP="001E328F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E328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Home Language:</w:t>
                            </w:r>
                          </w:p>
                        </w:tc>
                        <w:tc>
                          <w:tcPr>
                            <w:tcW w:w="2976" w:type="dxa"/>
                            <w:shd w:val="clear" w:color="auto" w:fill="FFFFFF" w:themeFill="background1"/>
                            <w:vAlign w:val="center"/>
                          </w:tcPr>
                          <w:p w14:paraId="77D00DEC" w14:textId="77777777" w:rsidR="001E328F" w:rsidRDefault="001E328F" w:rsidP="001E328F">
                            <w:pPr>
                              <w:jc w:val="left"/>
                            </w:pPr>
                          </w:p>
                        </w:tc>
                      </w:tr>
                      <w:tr w:rsidR="001E328F" w14:paraId="25E9D716" w14:textId="03B312F8" w:rsidTr="001E328F">
                        <w:tc>
                          <w:tcPr>
                            <w:tcW w:w="1838" w:type="dxa"/>
                            <w:vMerge/>
                            <w:shd w:val="clear" w:color="auto" w:fill="D7D0E8"/>
                          </w:tcPr>
                          <w:p w14:paraId="06D3FE36" w14:textId="77777777" w:rsidR="001E328F" w:rsidRPr="001E328F" w:rsidRDefault="001E328F" w:rsidP="001E328F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vMerge/>
                            <w:shd w:val="clear" w:color="auto" w:fill="FFFFFF" w:themeFill="background1"/>
                          </w:tcPr>
                          <w:p w14:paraId="0DCC1BD0" w14:textId="77777777" w:rsidR="001E328F" w:rsidRPr="001E328F" w:rsidRDefault="001E328F" w:rsidP="001E328F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7" w:type="dxa"/>
                            <w:shd w:val="clear" w:color="auto" w:fill="D7D0E8"/>
                          </w:tcPr>
                          <w:p w14:paraId="6A53A4E5" w14:textId="3B224085" w:rsidR="001E328F" w:rsidRPr="001E328F" w:rsidRDefault="001E328F" w:rsidP="001E328F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E328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Pa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 w:rsidRPr="001E328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sword for Collection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1E328F">
                              <w:rPr>
                                <w:sz w:val="20"/>
                                <w:szCs w:val="20"/>
                              </w:rPr>
                              <w:t>(where applicable):</w:t>
                            </w:r>
                          </w:p>
                        </w:tc>
                        <w:tc>
                          <w:tcPr>
                            <w:tcW w:w="2976" w:type="dxa"/>
                            <w:shd w:val="clear" w:color="auto" w:fill="FFFFFF" w:themeFill="background1"/>
                          </w:tcPr>
                          <w:p w14:paraId="07EB6DDE" w14:textId="77777777" w:rsidR="001E328F" w:rsidRDefault="001E328F"/>
                        </w:tc>
                      </w:tr>
                    </w:tbl>
                    <w:p w14:paraId="3AC36DA4" w14:textId="77777777" w:rsidR="001E328F" w:rsidRDefault="001E328F"/>
                  </w:txbxContent>
                </v:textbox>
              </v:shape>
            </w:pict>
          </mc:Fallback>
        </mc:AlternateContent>
      </w:r>
      <w:r w:rsidR="001E328F"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062BBFC4" wp14:editId="41018BDA">
                <wp:simplePos x="0" y="0"/>
                <wp:positionH relativeFrom="column">
                  <wp:posOffset>376555</wp:posOffset>
                </wp:positionH>
                <wp:positionV relativeFrom="paragraph">
                  <wp:posOffset>351790</wp:posOffset>
                </wp:positionV>
                <wp:extent cx="6464300" cy="508000"/>
                <wp:effectExtent l="0" t="0" r="0" b="6350"/>
                <wp:wrapNone/>
                <wp:docPr id="1303342534" name="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3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39871" w14:textId="284230F0" w:rsidR="001E328F" w:rsidRPr="001E328F" w:rsidRDefault="001E328F" w:rsidP="001E328F">
                            <w:pPr>
                              <w:jc w:val="center"/>
                              <w:rPr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1E328F">
                              <w:rPr>
                                <w:sz w:val="48"/>
                                <w:szCs w:val="48"/>
                                <w:lang w:val="es-ES"/>
                              </w:rPr>
                              <w:t>Personal Information and Permissions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BBFC4" id="Title" o:spid="_x0000_s1033" type="#_x0000_t202" style="position:absolute;left:0;text-align:left;margin-left:29.65pt;margin-top:27.7pt;width:509pt;height:40pt;z-index:25165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" filled="f" stroked="f" strokeweight=".5pt">
                <v:textbox>
                  <w:txbxContent>
                    <w:p w14:paraId="5D439871" w14:textId="284230F0" w:rsidR="001E328F" w:rsidRPr="001E328F" w:rsidRDefault="001E328F" w:rsidP="001E328F">
                      <w:pPr>
                        <w:jc w:val="center"/>
                        <w:rPr>
                          <w:sz w:val="48"/>
                          <w:szCs w:val="48"/>
                          <w:lang w:val="es-ES"/>
                        </w:rPr>
                      </w:pPr>
                      <w:r w:rsidRPr="001E328F">
                        <w:rPr>
                          <w:sz w:val="48"/>
                          <w:szCs w:val="48"/>
                          <w:lang w:val="es-ES"/>
                        </w:rPr>
                        <w:t>Personal Information and Permissions</w:t>
                      </w:r>
                    </w:p>
                  </w:txbxContent>
                </v:textbox>
              </v:shape>
            </w:pict>
          </mc:Fallback>
        </mc:AlternateContent>
      </w:r>
      <w:r w:rsidR="00D804F4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A3639E4" wp14:editId="1832F82F">
                <wp:simplePos x="0" y="0"/>
                <wp:positionH relativeFrom="page">
                  <wp:align>right</wp:align>
                </wp:positionH>
                <wp:positionV relativeFrom="page">
                  <wp:posOffset>9889556</wp:posOffset>
                </wp:positionV>
                <wp:extent cx="7559675" cy="804545"/>
                <wp:effectExtent l="0" t="0" r="0" b="0"/>
                <wp:wrapNone/>
                <wp:docPr id="4" name="Hyperlink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15574" id="Hyperlink" o:spid="_x0000_s1026" href="https://www.twinkl.co.uk/resources/twinkl-plus/business-tools-twinkl" style="position:absolute;margin-left:544.05pt;margin-top:778.7pt;width:595.25pt;height:63.35pt;z-index:-25165516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" o:button="t" filled="f" stroked="f" strokeweight="1pt">
                <v:fill o:detectmouseclick="t"/>
                <w10:wrap anchorx="page" anchory="page"/>
              </v:rect>
            </w:pict>
          </mc:Fallback>
        </mc:AlternateContent>
      </w:r>
    </w:p>
    <w:p w14:paraId="53108012" w14:textId="016BE937" w:rsidR="00D1556F" w:rsidRDefault="00557240" w:rsidP="004E5017">
      <w:pPr>
        <w:sectPr w:rsidR="00D1556F" w:rsidSect="009E7E19">
          <w:headerReference w:type="default" r:id="rId15"/>
          <w:footerReference w:type="default" r:id="rId16"/>
          <w:pgSz w:w="11906" w:h="16838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19" behindDoc="0" locked="0" layoutInCell="1" allowOverlap="1" wp14:anchorId="23DEA36C" wp14:editId="673FA649">
                <wp:simplePos x="0" y="0"/>
                <wp:positionH relativeFrom="column">
                  <wp:posOffset>370205</wp:posOffset>
                </wp:positionH>
                <wp:positionV relativeFrom="paragraph">
                  <wp:posOffset>-226060</wp:posOffset>
                </wp:positionV>
                <wp:extent cx="6489700" cy="0"/>
                <wp:effectExtent l="0" t="0" r="0" b="0"/>
                <wp:wrapNone/>
                <wp:docPr id="796761028" name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97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3C3FCC" id="Line" o:spid="_x0000_s1026" style="position:absolute;flip:x;z-index:251665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15pt,-17.8pt" to="540.15pt,-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" strokecolor="#7f7f7f [1612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426F5F" wp14:editId="0FDB209B">
                <wp:simplePos x="0" y="0"/>
                <wp:positionH relativeFrom="column">
                  <wp:posOffset>274955</wp:posOffset>
                </wp:positionH>
                <wp:positionV relativeFrom="paragraph">
                  <wp:posOffset>-461010</wp:posOffset>
                </wp:positionV>
                <wp:extent cx="4819650" cy="266700"/>
                <wp:effectExtent l="0" t="0" r="0" b="0"/>
                <wp:wrapNone/>
                <wp:docPr id="345969300" name="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93AD2C" w14:textId="2EF9D415" w:rsidR="00557240" w:rsidRPr="00557240" w:rsidRDefault="00557240" w:rsidP="00557240">
                            <w:pPr>
                              <w:jc w:val="left"/>
                              <w:rPr>
                                <w:b/>
                                <w:bCs/>
                                <w:color w:val="A6A6A6" w:themeColor="background1" w:themeShade="A6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57240">
                              <w:rPr>
                                <w:b/>
                                <w:bCs/>
                                <w:color w:val="A6A6A6" w:themeColor="background1" w:themeShade="A6"/>
                                <w:sz w:val="16"/>
                                <w:szCs w:val="16"/>
                                <w:lang w:val="es-ES"/>
                              </w:rPr>
                              <w:t>Personal Information and Permissions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426F5F" id="_x0000_s1034" type="#_x0000_t202" style="position:absolute;left:0;text-align:left;margin-left:21.65pt;margin-top:-36.3pt;width:379.5pt;height:2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" filled="f" stroked="f" strokeweight=".5pt">
                <v:textbox>
                  <w:txbxContent>
                    <w:p w14:paraId="4B93AD2C" w14:textId="2EF9D415" w:rsidR="00557240" w:rsidRPr="00557240" w:rsidRDefault="00557240" w:rsidP="00557240">
                      <w:pPr>
                        <w:jc w:val="left"/>
                        <w:rPr>
                          <w:b/>
                          <w:bCs/>
                          <w:color w:val="A6A6A6" w:themeColor="background1" w:themeShade="A6"/>
                          <w:sz w:val="16"/>
                          <w:szCs w:val="16"/>
                          <w:lang w:val="es-ES"/>
                        </w:rPr>
                      </w:pPr>
                      <w:r w:rsidRPr="00557240">
                        <w:rPr>
                          <w:b/>
                          <w:bCs/>
                          <w:color w:val="A6A6A6" w:themeColor="background1" w:themeShade="A6"/>
                          <w:sz w:val="16"/>
                          <w:szCs w:val="16"/>
                          <w:lang w:val="es-ES"/>
                        </w:rPr>
                        <w:t>Personal Information and Permissions</w:t>
                      </w:r>
                    </w:p>
                  </w:txbxContent>
                </v:textbox>
              </v:shape>
            </w:pict>
          </mc:Fallback>
        </mc:AlternateContent>
      </w:r>
      <w:r w:rsidR="005F50D2">
        <w:rPr>
          <w:noProof/>
        </w:rPr>
        <mc:AlternateContent>
          <mc:Choice Requires="wps">
            <w:drawing>
              <wp:anchor distT="0" distB="0" distL="114300" distR="114300" simplePos="0" relativeHeight="251663423" behindDoc="0" locked="0" layoutInCell="1" allowOverlap="1" wp14:anchorId="314E292F" wp14:editId="0B33D327">
                <wp:simplePos x="0" y="0"/>
                <wp:positionH relativeFrom="column">
                  <wp:posOffset>274955</wp:posOffset>
                </wp:positionH>
                <wp:positionV relativeFrom="paragraph">
                  <wp:posOffset>7806690</wp:posOffset>
                </wp:positionV>
                <wp:extent cx="6648450" cy="1377950"/>
                <wp:effectExtent l="0" t="0" r="0" b="0"/>
                <wp:wrapNone/>
                <wp:docPr id="1883969101" name="Childs GP (Bottom Table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1377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91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37"/>
                              <w:gridCol w:w="7654"/>
                            </w:tblGrid>
                            <w:tr w:rsidR="005F50D2" w14:paraId="001D06DF" w14:textId="77777777" w:rsidTr="005F50D2">
                              <w:trPr>
                                <w:trHeight w:val="401"/>
                              </w:trPr>
                              <w:tc>
                                <w:tcPr>
                                  <w:tcW w:w="10191" w:type="dxa"/>
                                  <w:gridSpan w:val="2"/>
                                  <w:shd w:val="clear" w:color="auto" w:fill="D7D0E8"/>
                                  <w:vAlign w:val="center"/>
                                </w:tcPr>
                                <w:p w14:paraId="2ED36D83" w14:textId="7CDE2703" w:rsidR="005F50D2" w:rsidRPr="001E328F" w:rsidRDefault="005F50D2" w:rsidP="005F50D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Child’s GP</w:t>
                                  </w:r>
                                </w:p>
                              </w:tc>
                            </w:tr>
                            <w:tr w:rsidR="005F50D2" w14:paraId="5F989B8F" w14:textId="77777777" w:rsidTr="005F50D2">
                              <w:trPr>
                                <w:trHeight w:val="493"/>
                              </w:trPr>
                              <w:tc>
                                <w:tcPr>
                                  <w:tcW w:w="2537" w:type="dxa"/>
                                  <w:shd w:val="clear" w:color="auto" w:fill="D7D0E8"/>
                                  <w:vAlign w:val="center"/>
                                </w:tcPr>
                                <w:p w14:paraId="2F78A347" w14:textId="552EC52B" w:rsidR="005F50D2" w:rsidRPr="001E328F" w:rsidRDefault="005F50D2" w:rsidP="005F50D2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765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21CA2A6" w14:textId="77777777" w:rsidR="005F50D2" w:rsidRPr="001E328F" w:rsidRDefault="005F50D2" w:rsidP="005F50D2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F50D2" w14:paraId="186438BE" w14:textId="77777777" w:rsidTr="005F50D2">
                              <w:trPr>
                                <w:trHeight w:val="493"/>
                              </w:trPr>
                              <w:tc>
                                <w:tcPr>
                                  <w:tcW w:w="2537" w:type="dxa"/>
                                  <w:shd w:val="clear" w:color="auto" w:fill="D7D0E8"/>
                                  <w:vAlign w:val="center"/>
                                </w:tcPr>
                                <w:p w14:paraId="57549D59" w14:textId="67F167F0" w:rsidR="005F50D2" w:rsidRPr="001E328F" w:rsidRDefault="005F50D2" w:rsidP="005F50D2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Address:</w:t>
                                  </w:r>
                                </w:p>
                              </w:tc>
                              <w:tc>
                                <w:tcPr>
                                  <w:tcW w:w="765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4255677" w14:textId="77777777" w:rsidR="005F50D2" w:rsidRPr="001E328F" w:rsidRDefault="005F50D2" w:rsidP="005F50D2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F50D2" w14:paraId="6E360243" w14:textId="77777777" w:rsidTr="005F50D2">
                              <w:trPr>
                                <w:trHeight w:val="436"/>
                              </w:trPr>
                              <w:tc>
                                <w:tcPr>
                                  <w:tcW w:w="2537" w:type="dxa"/>
                                  <w:shd w:val="clear" w:color="auto" w:fill="D7D0E8"/>
                                </w:tcPr>
                                <w:p w14:paraId="14D98CEB" w14:textId="13609A51" w:rsidR="005F50D2" w:rsidRPr="001E328F" w:rsidRDefault="005F50D2" w:rsidP="001E328F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Telephone Number:</w:t>
                                  </w:r>
                                </w:p>
                              </w:tc>
                              <w:tc>
                                <w:tcPr>
                                  <w:tcW w:w="7654" w:type="dxa"/>
                                  <w:shd w:val="clear" w:color="auto" w:fill="FFFFFF" w:themeFill="background1"/>
                                </w:tcPr>
                                <w:p w14:paraId="78FFDD2C" w14:textId="77777777" w:rsidR="005F50D2" w:rsidRPr="001E328F" w:rsidRDefault="005F50D2" w:rsidP="001E328F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901A8D2" w14:textId="77777777" w:rsidR="005F50D2" w:rsidRDefault="005F50D2" w:rsidP="005F50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E292F" id="Childs GP (Bottom Table)" o:spid="_x0000_s1035" type="#_x0000_t202" style="position:absolute;left:0;text-align:left;margin-left:21.65pt;margin-top:614.7pt;width:523.5pt;height:108.5pt;z-index:251663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" filled="f" stroked="f" strokeweight=".5pt">
                <v:textbox>
                  <w:txbxContent>
                    <w:tbl>
                      <w:tblPr>
                        <w:tblStyle w:val="TableGrid"/>
                        <w:tblW w:w="10191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37"/>
                        <w:gridCol w:w="7654"/>
                      </w:tblGrid>
                      <w:tr w:rsidR="005F50D2" w14:paraId="001D06DF" w14:textId="77777777" w:rsidTr="005F50D2">
                        <w:trPr>
                          <w:trHeight w:val="401"/>
                        </w:trPr>
                        <w:tc>
                          <w:tcPr>
                            <w:tcW w:w="10191" w:type="dxa"/>
                            <w:gridSpan w:val="2"/>
                            <w:shd w:val="clear" w:color="auto" w:fill="D7D0E8"/>
                            <w:vAlign w:val="center"/>
                          </w:tcPr>
                          <w:p w14:paraId="2ED36D83" w14:textId="7CDE2703" w:rsidR="005F50D2" w:rsidRPr="001E328F" w:rsidRDefault="005F50D2" w:rsidP="005F50D2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Child’s GP</w:t>
                            </w:r>
                          </w:p>
                        </w:tc>
                      </w:tr>
                      <w:tr w:rsidR="005F50D2" w14:paraId="5F989B8F" w14:textId="77777777" w:rsidTr="005F50D2">
                        <w:trPr>
                          <w:trHeight w:val="493"/>
                        </w:trPr>
                        <w:tc>
                          <w:tcPr>
                            <w:tcW w:w="2537" w:type="dxa"/>
                            <w:shd w:val="clear" w:color="auto" w:fill="D7D0E8"/>
                            <w:vAlign w:val="center"/>
                          </w:tcPr>
                          <w:p w14:paraId="2F78A347" w14:textId="552EC52B" w:rsidR="005F50D2" w:rsidRPr="001E328F" w:rsidRDefault="005F50D2" w:rsidP="005F50D2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7654" w:type="dxa"/>
                            <w:shd w:val="clear" w:color="auto" w:fill="FFFFFF" w:themeFill="background1"/>
                            <w:vAlign w:val="center"/>
                          </w:tcPr>
                          <w:p w14:paraId="421CA2A6" w14:textId="77777777" w:rsidR="005F50D2" w:rsidRPr="001E328F" w:rsidRDefault="005F50D2" w:rsidP="005F50D2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F50D2" w14:paraId="186438BE" w14:textId="77777777" w:rsidTr="005F50D2">
                        <w:trPr>
                          <w:trHeight w:val="493"/>
                        </w:trPr>
                        <w:tc>
                          <w:tcPr>
                            <w:tcW w:w="2537" w:type="dxa"/>
                            <w:shd w:val="clear" w:color="auto" w:fill="D7D0E8"/>
                            <w:vAlign w:val="center"/>
                          </w:tcPr>
                          <w:p w14:paraId="57549D59" w14:textId="67F167F0" w:rsidR="005F50D2" w:rsidRPr="001E328F" w:rsidRDefault="005F50D2" w:rsidP="005F50D2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Address:</w:t>
                            </w:r>
                          </w:p>
                        </w:tc>
                        <w:tc>
                          <w:tcPr>
                            <w:tcW w:w="7654" w:type="dxa"/>
                            <w:shd w:val="clear" w:color="auto" w:fill="FFFFFF" w:themeFill="background1"/>
                            <w:vAlign w:val="center"/>
                          </w:tcPr>
                          <w:p w14:paraId="64255677" w14:textId="77777777" w:rsidR="005F50D2" w:rsidRPr="001E328F" w:rsidRDefault="005F50D2" w:rsidP="005F50D2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F50D2" w14:paraId="6E360243" w14:textId="77777777" w:rsidTr="005F50D2">
                        <w:trPr>
                          <w:trHeight w:val="436"/>
                        </w:trPr>
                        <w:tc>
                          <w:tcPr>
                            <w:tcW w:w="2537" w:type="dxa"/>
                            <w:shd w:val="clear" w:color="auto" w:fill="D7D0E8"/>
                          </w:tcPr>
                          <w:p w14:paraId="14D98CEB" w14:textId="13609A51" w:rsidR="005F50D2" w:rsidRPr="001E328F" w:rsidRDefault="005F50D2" w:rsidP="001E328F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Telephone Number:</w:t>
                            </w:r>
                          </w:p>
                        </w:tc>
                        <w:tc>
                          <w:tcPr>
                            <w:tcW w:w="7654" w:type="dxa"/>
                            <w:shd w:val="clear" w:color="auto" w:fill="FFFFFF" w:themeFill="background1"/>
                          </w:tcPr>
                          <w:p w14:paraId="78FFDD2C" w14:textId="77777777" w:rsidR="005F50D2" w:rsidRPr="001E328F" w:rsidRDefault="005F50D2" w:rsidP="001E328F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2901A8D2" w14:textId="77777777" w:rsidR="005F50D2" w:rsidRDefault="005F50D2" w:rsidP="005F50D2"/>
                  </w:txbxContent>
                </v:textbox>
              </v:shape>
            </w:pict>
          </mc:Fallback>
        </mc:AlternateContent>
      </w:r>
      <w:r w:rsidR="005F50D2">
        <w:rPr>
          <w:noProof/>
        </w:rPr>
        <mc:AlternateContent>
          <mc:Choice Requires="wpg">
            <w:drawing>
              <wp:anchor distT="0" distB="0" distL="114300" distR="114300" simplePos="0" relativeHeight="251663487" behindDoc="0" locked="0" layoutInCell="1" allowOverlap="1" wp14:anchorId="14114B5F" wp14:editId="5E383D6F">
                <wp:simplePos x="0" y="0"/>
                <wp:positionH relativeFrom="column">
                  <wp:posOffset>274955</wp:posOffset>
                </wp:positionH>
                <wp:positionV relativeFrom="paragraph">
                  <wp:posOffset>6460490</wp:posOffset>
                </wp:positionV>
                <wp:extent cx="6673850" cy="1365250"/>
                <wp:effectExtent l="0" t="0" r="0" b="6350"/>
                <wp:wrapNone/>
                <wp:docPr id="177998098" name="NHS vaccinations (Fith Table)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3850" cy="1365250"/>
                          <a:chOff x="0" y="0"/>
                          <a:chExt cx="6673850" cy="1365250"/>
                        </a:xfrm>
                      </wpg:grpSpPr>
                      <wps:wsp>
                        <wps:cNvPr id="277830462" name="Does anybody else...."/>
                        <wps:cNvSpPr txBox="1"/>
                        <wps:spPr>
                          <a:xfrm>
                            <a:off x="0" y="0"/>
                            <a:ext cx="6673850" cy="1365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W w:w="10191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45"/>
                                <w:gridCol w:w="5680"/>
                                <w:gridCol w:w="1549"/>
                                <w:gridCol w:w="1417"/>
                              </w:tblGrid>
                              <w:tr w:rsidR="005F50D2" w14:paraId="1E6DB65E" w14:textId="77777777" w:rsidTr="007157BD">
                                <w:trPr>
                                  <w:trHeight w:val="679"/>
                                </w:trPr>
                                <w:tc>
                                  <w:tcPr>
                                    <w:tcW w:w="7225" w:type="dxa"/>
                                    <w:gridSpan w:val="2"/>
                                    <w:shd w:val="clear" w:color="auto" w:fill="D7D0E8"/>
                                    <w:vAlign w:val="center"/>
                                  </w:tcPr>
                                  <w:p w14:paraId="792E5A36" w14:textId="1EC57770" w:rsidR="005F50D2" w:rsidRPr="007157BD" w:rsidRDefault="005F50D2" w:rsidP="007157BD">
                                    <w:pPr>
                                      <w:jc w:val="left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Is your child up to date with their NHS vaccinations</w:t>
                                    </w:r>
                                    <w:r w:rsidRPr="007157BD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?</w:t>
                                    </w:r>
                                  </w:p>
                                </w:tc>
                                <w:tc>
                                  <w:tcPr>
                                    <w:tcW w:w="1549" w:type="dxa"/>
                                    <w:shd w:val="clear" w:color="auto" w:fill="D7D0E8"/>
                                    <w:vAlign w:val="center"/>
                                  </w:tcPr>
                                  <w:p w14:paraId="0247D224" w14:textId="77777777" w:rsidR="005F50D2" w:rsidRPr="007157BD" w:rsidRDefault="005F50D2" w:rsidP="007157BD">
                                    <w:pPr>
                                      <w:jc w:val="left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7157BD">
                                      <w:rPr>
                                        <w:b/>
                                        <w:bCs/>
                                      </w:rPr>
                                      <w:t>Yes: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shd w:val="clear" w:color="auto" w:fill="D7D0E8"/>
                                    <w:vAlign w:val="center"/>
                                  </w:tcPr>
                                  <w:p w14:paraId="185560C2" w14:textId="77777777" w:rsidR="005F50D2" w:rsidRPr="007157BD" w:rsidRDefault="005F50D2" w:rsidP="007157BD">
                                    <w:pPr>
                                      <w:jc w:val="left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7157BD">
                                      <w:rPr>
                                        <w:b/>
                                        <w:bCs/>
                                      </w:rPr>
                                      <w:t>No:</w:t>
                                    </w:r>
                                  </w:p>
                                </w:tc>
                              </w:tr>
                              <w:tr w:rsidR="005F50D2" w14:paraId="60CDB247" w14:textId="77777777" w:rsidTr="005F50D2">
                                <w:trPr>
                                  <w:trHeight w:val="1251"/>
                                </w:trPr>
                                <w:tc>
                                  <w:tcPr>
                                    <w:tcW w:w="1545" w:type="dxa"/>
                                    <w:shd w:val="clear" w:color="auto" w:fill="D7D0E8"/>
                                    <w:vAlign w:val="center"/>
                                  </w:tcPr>
                                  <w:p w14:paraId="71F9EDFE" w14:textId="6EEBA64B" w:rsidR="005F50D2" w:rsidRPr="001E328F" w:rsidRDefault="005F50D2" w:rsidP="007157BD">
                                    <w:pPr>
                                      <w:jc w:val="left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If no, please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br/>
                                      <w:t>give details:</w:t>
                                    </w:r>
                                  </w:p>
                                </w:tc>
                                <w:tc>
                                  <w:tcPr>
                                    <w:tcW w:w="8646" w:type="dxa"/>
                                    <w:gridSpan w:val="3"/>
                                    <w:shd w:val="clear" w:color="auto" w:fill="FFFFFF" w:themeFill="background1"/>
                                    <w:vAlign w:val="center"/>
                                  </w:tcPr>
                                  <w:p w14:paraId="1C2C0BCF" w14:textId="77777777" w:rsidR="005F50D2" w:rsidRDefault="005F50D2" w:rsidP="007157BD">
                                    <w:pPr>
                                      <w:jc w:val="left"/>
                                    </w:pPr>
                                  </w:p>
                                </w:tc>
                              </w:tr>
                            </w:tbl>
                            <w:p w14:paraId="4E3D42D5" w14:textId="77777777" w:rsidR="005F50D2" w:rsidRDefault="005F50D2" w:rsidP="005F50D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820813" name="Rectangle 3"/>
                        <wps:cNvSpPr/>
                        <wps:spPr>
                          <a:xfrm>
                            <a:off x="5175250" y="120650"/>
                            <a:ext cx="406400" cy="311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587090" name="Rectangle 3"/>
                        <wps:cNvSpPr/>
                        <wps:spPr>
                          <a:xfrm>
                            <a:off x="6057900" y="127000"/>
                            <a:ext cx="406400" cy="311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114B5F" id="NHS vaccinations (Fith Table)" o:spid="_x0000_s1036" style="position:absolute;left:0;text-align:left;margin-left:21.65pt;margin-top:508.7pt;width:525.5pt;height:107.5pt;z-index:251663487;mso-height-relative:margin" coordsize="66738,13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">
                <v:shape id="Does anybody else...." o:spid="_x0000_s1037" type="#_x0000_t202" style="position:absolute;width:66738;height:13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" filled="f" stroked="f" strokeweight=".5pt">
                  <v:textbox>
                    <w:txbxContent>
                      <w:tbl>
                        <w:tblPr>
                          <w:tblW w:w="10191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545"/>
                          <w:gridCol w:w="5680"/>
                          <w:gridCol w:w="1549"/>
                          <w:gridCol w:w="1417"/>
                        </w:tblGrid>
                        <w:tr w:rsidR="005F50D2" w14:paraId="1E6DB65E" w14:textId="77777777" w:rsidTr="007157BD">
                          <w:trPr>
                            <w:trHeight w:val="679"/>
                          </w:trPr>
                          <w:tc>
                            <w:tcPr>
                              <w:tcW w:w="7225" w:type="dxa"/>
                              <w:gridSpan w:val="2"/>
                              <w:shd w:val="clear" w:color="auto" w:fill="D7D0E8"/>
                              <w:vAlign w:val="center"/>
                            </w:tcPr>
                            <w:p w14:paraId="792E5A36" w14:textId="1EC57770" w:rsidR="005F50D2" w:rsidRPr="007157BD" w:rsidRDefault="005F50D2" w:rsidP="007157BD">
                              <w:pPr>
                                <w:jc w:val="left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Is your child up to date with their NHS vaccinations</w:t>
                              </w:r>
                              <w:r w:rsidRPr="007157BD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?</w:t>
                              </w:r>
                            </w:p>
                          </w:tc>
                          <w:tc>
                            <w:tcPr>
                              <w:tcW w:w="1549" w:type="dxa"/>
                              <w:shd w:val="clear" w:color="auto" w:fill="D7D0E8"/>
                              <w:vAlign w:val="center"/>
                            </w:tcPr>
                            <w:p w14:paraId="0247D224" w14:textId="77777777" w:rsidR="005F50D2" w:rsidRPr="007157BD" w:rsidRDefault="005F50D2" w:rsidP="007157BD">
                              <w:pPr>
                                <w:jc w:val="left"/>
                                <w:rPr>
                                  <w:b/>
                                  <w:bCs/>
                                </w:rPr>
                              </w:pPr>
                              <w:r w:rsidRPr="007157BD">
                                <w:rPr>
                                  <w:b/>
                                  <w:bCs/>
                                </w:rPr>
                                <w:t>Yes:</w:t>
                              </w:r>
                            </w:p>
                          </w:tc>
                          <w:tc>
                            <w:tcPr>
                              <w:tcW w:w="1417" w:type="dxa"/>
                              <w:shd w:val="clear" w:color="auto" w:fill="D7D0E8"/>
                              <w:vAlign w:val="center"/>
                            </w:tcPr>
                            <w:p w14:paraId="185560C2" w14:textId="77777777" w:rsidR="005F50D2" w:rsidRPr="007157BD" w:rsidRDefault="005F50D2" w:rsidP="007157BD">
                              <w:pPr>
                                <w:jc w:val="left"/>
                                <w:rPr>
                                  <w:b/>
                                  <w:bCs/>
                                </w:rPr>
                              </w:pPr>
                              <w:r w:rsidRPr="007157BD">
                                <w:rPr>
                                  <w:b/>
                                  <w:bCs/>
                                </w:rPr>
                                <w:t>No:</w:t>
                              </w:r>
                            </w:p>
                          </w:tc>
                        </w:tr>
                        <w:tr w:rsidR="005F50D2" w14:paraId="60CDB247" w14:textId="77777777" w:rsidTr="005F50D2">
                          <w:trPr>
                            <w:trHeight w:val="1251"/>
                          </w:trPr>
                          <w:tc>
                            <w:tcPr>
                              <w:tcW w:w="1545" w:type="dxa"/>
                              <w:shd w:val="clear" w:color="auto" w:fill="D7D0E8"/>
                              <w:vAlign w:val="center"/>
                            </w:tcPr>
                            <w:p w14:paraId="71F9EDFE" w14:textId="6EEBA64B" w:rsidR="005F50D2" w:rsidRPr="001E328F" w:rsidRDefault="005F50D2" w:rsidP="007157BD">
                              <w:pPr>
                                <w:jc w:val="left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If no, please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br/>
                                <w:t>give details:</w:t>
                              </w:r>
                            </w:p>
                          </w:tc>
                          <w:tc>
                            <w:tcPr>
                              <w:tcW w:w="8646" w:type="dxa"/>
                              <w:gridSpan w:val="3"/>
                              <w:shd w:val="clear" w:color="auto" w:fill="FFFFFF" w:themeFill="background1"/>
                              <w:vAlign w:val="center"/>
                            </w:tcPr>
                            <w:p w14:paraId="1C2C0BCF" w14:textId="77777777" w:rsidR="005F50D2" w:rsidRDefault="005F50D2" w:rsidP="007157BD">
                              <w:pPr>
                                <w:jc w:val="left"/>
                              </w:pPr>
                            </w:p>
                          </w:tc>
                        </w:tr>
                      </w:tbl>
                      <w:p w14:paraId="4E3D42D5" w14:textId="77777777" w:rsidR="005F50D2" w:rsidRDefault="005F50D2" w:rsidP="005F50D2"/>
                    </w:txbxContent>
                  </v:textbox>
                </v:shape>
                <v:rect id="Rectangle 3" o:spid="_x0000_s1038" style="position:absolute;left:51752;top:1206;width:4064;height:3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" fillcolor="white [3212]" strokecolor="#1c1c1c [3213]" strokeweight="1pt"/>
                <v:rect id="Rectangle 3" o:spid="_x0000_s1039" style="position:absolute;left:60579;top:1270;width:4064;height:3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" fillcolor="white [3212]" strokecolor="#1c1c1c [3213]" strokeweight="1pt"/>
              </v:group>
            </w:pict>
          </mc:Fallback>
        </mc:AlternateContent>
      </w:r>
      <w:r w:rsidR="005F50D2">
        <w:rPr>
          <w:noProof/>
        </w:rPr>
        <mc:AlternateContent>
          <mc:Choice Requires="wpg">
            <w:drawing>
              <wp:anchor distT="0" distB="0" distL="114300" distR="114300" simplePos="0" relativeHeight="251663615" behindDoc="0" locked="0" layoutInCell="1" allowOverlap="1" wp14:anchorId="3059195D" wp14:editId="2E99A2FE">
                <wp:simplePos x="0" y="0"/>
                <wp:positionH relativeFrom="column">
                  <wp:posOffset>271780</wp:posOffset>
                </wp:positionH>
                <wp:positionV relativeFrom="paragraph">
                  <wp:posOffset>5114290</wp:posOffset>
                </wp:positionV>
                <wp:extent cx="6673850" cy="1485900"/>
                <wp:effectExtent l="0" t="0" r="0" b="0"/>
                <wp:wrapNone/>
                <wp:docPr id="1798497402" name="Medical (Fourth Table)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3850" cy="1485900"/>
                          <a:chOff x="0" y="0"/>
                          <a:chExt cx="6673850" cy="1485900"/>
                        </a:xfrm>
                      </wpg:grpSpPr>
                      <wps:wsp>
                        <wps:cNvPr id="1991923674" name="Does anybody else...."/>
                        <wps:cNvSpPr txBox="1"/>
                        <wps:spPr>
                          <a:xfrm>
                            <a:off x="0" y="0"/>
                            <a:ext cx="6673850" cy="1485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W w:w="10191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45"/>
                                <w:gridCol w:w="5680"/>
                                <w:gridCol w:w="1549"/>
                                <w:gridCol w:w="1417"/>
                              </w:tblGrid>
                              <w:tr w:rsidR="005F50D2" w14:paraId="7377605B" w14:textId="77777777" w:rsidTr="007157BD">
                                <w:trPr>
                                  <w:trHeight w:val="679"/>
                                </w:trPr>
                                <w:tc>
                                  <w:tcPr>
                                    <w:tcW w:w="7225" w:type="dxa"/>
                                    <w:gridSpan w:val="2"/>
                                    <w:shd w:val="clear" w:color="auto" w:fill="D7D0E8"/>
                                    <w:vAlign w:val="center"/>
                                  </w:tcPr>
                                  <w:p w14:paraId="16ECA623" w14:textId="581E6B5E" w:rsidR="005F50D2" w:rsidRPr="007157BD" w:rsidRDefault="005F50D2" w:rsidP="007157BD">
                                    <w:pPr>
                                      <w:jc w:val="left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7157BD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Does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your child have any known medical conditions</w:t>
                                    </w:r>
                                    <w:r w:rsidRPr="007157BD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?</w:t>
                                    </w:r>
                                  </w:p>
                                </w:tc>
                                <w:tc>
                                  <w:tcPr>
                                    <w:tcW w:w="1549" w:type="dxa"/>
                                    <w:shd w:val="clear" w:color="auto" w:fill="D7D0E8"/>
                                    <w:vAlign w:val="center"/>
                                  </w:tcPr>
                                  <w:p w14:paraId="0FAE3C13" w14:textId="77777777" w:rsidR="005F50D2" w:rsidRPr="007157BD" w:rsidRDefault="005F50D2" w:rsidP="007157BD">
                                    <w:pPr>
                                      <w:jc w:val="left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7157BD">
                                      <w:rPr>
                                        <w:b/>
                                        <w:bCs/>
                                      </w:rPr>
                                      <w:t>Yes: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shd w:val="clear" w:color="auto" w:fill="D7D0E8"/>
                                    <w:vAlign w:val="center"/>
                                  </w:tcPr>
                                  <w:p w14:paraId="2A435096" w14:textId="77777777" w:rsidR="005F50D2" w:rsidRPr="007157BD" w:rsidRDefault="005F50D2" w:rsidP="007157BD">
                                    <w:pPr>
                                      <w:jc w:val="left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7157BD">
                                      <w:rPr>
                                        <w:b/>
                                        <w:bCs/>
                                      </w:rPr>
                                      <w:t>No:</w:t>
                                    </w:r>
                                  </w:p>
                                </w:tc>
                              </w:tr>
                              <w:tr w:rsidR="005F50D2" w14:paraId="5D29DE62" w14:textId="77777777" w:rsidTr="005F50D2">
                                <w:trPr>
                                  <w:trHeight w:val="1246"/>
                                </w:trPr>
                                <w:tc>
                                  <w:tcPr>
                                    <w:tcW w:w="1545" w:type="dxa"/>
                                    <w:shd w:val="clear" w:color="auto" w:fill="D7D0E8"/>
                                    <w:vAlign w:val="center"/>
                                  </w:tcPr>
                                  <w:p w14:paraId="45B88968" w14:textId="3E4C1BB8" w:rsidR="005F50D2" w:rsidRPr="001E328F" w:rsidRDefault="005F50D2" w:rsidP="007157BD">
                                    <w:pPr>
                                      <w:jc w:val="left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Full Details:</w:t>
                                    </w:r>
                                  </w:p>
                                </w:tc>
                                <w:tc>
                                  <w:tcPr>
                                    <w:tcW w:w="8646" w:type="dxa"/>
                                    <w:gridSpan w:val="3"/>
                                    <w:shd w:val="clear" w:color="auto" w:fill="FFFFFF" w:themeFill="background1"/>
                                    <w:vAlign w:val="center"/>
                                  </w:tcPr>
                                  <w:p w14:paraId="537C287B" w14:textId="77777777" w:rsidR="005F50D2" w:rsidRDefault="005F50D2" w:rsidP="007157BD">
                                    <w:pPr>
                                      <w:jc w:val="left"/>
                                    </w:pPr>
                                  </w:p>
                                </w:tc>
                              </w:tr>
                            </w:tbl>
                            <w:p w14:paraId="2A453E6E" w14:textId="77777777" w:rsidR="005F50D2" w:rsidRDefault="005F50D2" w:rsidP="005F50D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372998" name="Rectangle 3"/>
                        <wps:cNvSpPr/>
                        <wps:spPr>
                          <a:xfrm>
                            <a:off x="5175250" y="120650"/>
                            <a:ext cx="406400" cy="311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1941543" name="Rectangle 3"/>
                        <wps:cNvSpPr/>
                        <wps:spPr>
                          <a:xfrm>
                            <a:off x="6057900" y="127000"/>
                            <a:ext cx="406400" cy="311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9195D" id="Medical (Fourth Table)" o:spid="_x0000_s1040" style="position:absolute;left:0;text-align:left;margin-left:21.4pt;margin-top:402.7pt;width:525.5pt;height:117pt;z-index:251663615" coordsize="66738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">
                <v:shape id="Does anybody else...." o:spid="_x0000_s1041" type="#_x0000_t202" style="position:absolute;width:66738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" filled="f" stroked="f" strokeweight=".5pt">
                  <v:textbox>
                    <w:txbxContent>
                      <w:tbl>
                        <w:tblPr>
                          <w:tblW w:w="10191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545"/>
                          <w:gridCol w:w="5680"/>
                          <w:gridCol w:w="1549"/>
                          <w:gridCol w:w="1417"/>
                        </w:tblGrid>
                        <w:tr w:rsidR="005F50D2" w14:paraId="7377605B" w14:textId="77777777" w:rsidTr="007157BD">
                          <w:trPr>
                            <w:trHeight w:val="679"/>
                          </w:trPr>
                          <w:tc>
                            <w:tcPr>
                              <w:tcW w:w="7225" w:type="dxa"/>
                              <w:gridSpan w:val="2"/>
                              <w:shd w:val="clear" w:color="auto" w:fill="D7D0E8"/>
                              <w:vAlign w:val="center"/>
                            </w:tcPr>
                            <w:p w14:paraId="16ECA623" w14:textId="581E6B5E" w:rsidR="005F50D2" w:rsidRPr="007157BD" w:rsidRDefault="005F50D2" w:rsidP="007157BD">
                              <w:pPr>
                                <w:jc w:val="left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7157BD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Does 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your child have any known medical conditions</w:t>
                              </w:r>
                              <w:r w:rsidRPr="007157BD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?</w:t>
                              </w:r>
                            </w:p>
                          </w:tc>
                          <w:tc>
                            <w:tcPr>
                              <w:tcW w:w="1549" w:type="dxa"/>
                              <w:shd w:val="clear" w:color="auto" w:fill="D7D0E8"/>
                              <w:vAlign w:val="center"/>
                            </w:tcPr>
                            <w:p w14:paraId="0FAE3C13" w14:textId="77777777" w:rsidR="005F50D2" w:rsidRPr="007157BD" w:rsidRDefault="005F50D2" w:rsidP="007157BD">
                              <w:pPr>
                                <w:jc w:val="left"/>
                                <w:rPr>
                                  <w:b/>
                                  <w:bCs/>
                                </w:rPr>
                              </w:pPr>
                              <w:r w:rsidRPr="007157BD">
                                <w:rPr>
                                  <w:b/>
                                  <w:bCs/>
                                </w:rPr>
                                <w:t>Yes:</w:t>
                              </w:r>
                            </w:p>
                          </w:tc>
                          <w:tc>
                            <w:tcPr>
                              <w:tcW w:w="1417" w:type="dxa"/>
                              <w:shd w:val="clear" w:color="auto" w:fill="D7D0E8"/>
                              <w:vAlign w:val="center"/>
                            </w:tcPr>
                            <w:p w14:paraId="2A435096" w14:textId="77777777" w:rsidR="005F50D2" w:rsidRPr="007157BD" w:rsidRDefault="005F50D2" w:rsidP="007157BD">
                              <w:pPr>
                                <w:jc w:val="left"/>
                                <w:rPr>
                                  <w:b/>
                                  <w:bCs/>
                                </w:rPr>
                              </w:pPr>
                              <w:r w:rsidRPr="007157BD">
                                <w:rPr>
                                  <w:b/>
                                  <w:bCs/>
                                </w:rPr>
                                <w:t>No:</w:t>
                              </w:r>
                            </w:p>
                          </w:tc>
                        </w:tr>
                        <w:tr w:rsidR="005F50D2" w14:paraId="5D29DE62" w14:textId="77777777" w:rsidTr="005F50D2">
                          <w:trPr>
                            <w:trHeight w:val="1246"/>
                          </w:trPr>
                          <w:tc>
                            <w:tcPr>
                              <w:tcW w:w="1545" w:type="dxa"/>
                              <w:shd w:val="clear" w:color="auto" w:fill="D7D0E8"/>
                              <w:vAlign w:val="center"/>
                            </w:tcPr>
                            <w:p w14:paraId="45B88968" w14:textId="3E4C1BB8" w:rsidR="005F50D2" w:rsidRPr="001E328F" w:rsidRDefault="005F50D2" w:rsidP="007157BD">
                              <w:pPr>
                                <w:jc w:val="left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Full Details:</w:t>
                              </w:r>
                            </w:p>
                          </w:tc>
                          <w:tc>
                            <w:tcPr>
                              <w:tcW w:w="8646" w:type="dxa"/>
                              <w:gridSpan w:val="3"/>
                              <w:shd w:val="clear" w:color="auto" w:fill="FFFFFF" w:themeFill="background1"/>
                              <w:vAlign w:val="center"/>
                            </w:tcPr>
                            <w:p w14:paraId="537C287B" w14:textId="77777777" w:rsidR="005F50D2" w:rsidRDefault="005F50D2" w:rsidP="007157BD">
                              <w:pPr>
                                <w:jc w:val="left"/>
                              </w:pPr>
                            </w:p>
                          </w:tc>
                        </w:tr>
                      </w:tbl>
                      <w:p w14:paraId="2A453E6E" w14:textId="77777777" w:rsidR="005F50D2" w:rsidRDefault="005F50D2" w:rsidP="005F50D2"/>
                    </w:txbxContent>
                  </v:textbox>
                </v:shape>
                <v:rect id="Rectangle 3" o:spid="_x0000_s1042" style="position:absolute;left:51752;top:1206;width:4064;height:3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" fillcolor="white [3212]" strokecolor="#1c1c1c [3213]" strokeweight="1pt"/>
                <v:rect id="Rectangle 3" o:spid="_x0000_s1043" style="position:absolute;left:60579;top:1270;width:4064;height:3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" fillcolor="white [3212]" strokecolor="#1c1c1c [3213]" strokeweight="1pt"/>
              </v:group>
            </w:pict>
          </mc:Fallback>
        </mc:AlternateContent>
      </w:r>
      <w:r w:rsidR="005F50D2">
        <w:rPr>
          <w:noProof/>
        </w:rPr>
        <mc:AlternateContent>
          <mc:Choice Requires="wpg">
            <w:drawing>
              <wp:anchor distT="0" distB="0" distL="114300" distR="114300" simplePos="0" relativeHeight="251663871" behindDoc="0" locked="0" layoutInCell="1" allowOverlap="1" wp14:anchorId="260558F5" wp14:editId="570EB1AE">
                <wp:simplePos x="0" y="0"/>
                <wp:positionH relativeFrom="column">
                  <wp:posOffset>274955</wp:posOffset>
                </wp:positionH>
                <wp:positionV relativeFrom="paragraph">
                  <wp:posOffset>3736340</wp:posOffset>
                </wp:positionV>
                <wp:extent cx="6673850" cy="1485900"/>
                <wp:effectExtent l="0" t="0" r="0" b="0"/>
                <wp:wrapNone/>
                <wp:docPr id="1763429400" name="Dietary (Third Table)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3850" cy="1485900"/>
                          <a:chOff x="0" y="0"/>
                          <a:chExt cx="6673850" cy="1485900"/>
                        </a:xfrm>
                      </wpg:grpSpPr>
                      <wps:wsp>
                        <wps:cNvPr id="2001423184" name="Does anybody else...."/>
                        <wps:cNvSpPr txBox="1"/>
                        <wps:spPr>
                          <a:xfrm>
                            <a:off x="0" y="0"/>
                            <a:ext cx="6673850" cy="1485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W w:w="10191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45"/>
                                <w:gridCol w:w="5680"/>
                                <w:gridCol w:w="1549"/>
                                <w:gridCol w:w="1417"/>
                              </w:tblGrid>
                              <w:tr w:rsidR="005F50D2" w14:paraId="7CEAAB02" w14:textId="77777777" w:rsidTr="007157BD">
                                <w:trPr>
                                  <w:trHeight w:val="679"/>
                                </w:trPr>
                                <w:tc>
                                  <w:tcPr>
                                    <w:tcW w:w="7225" w:type="dxa"/>
                                    <w:gridSpan w:val="2"/>
                                    <w:shd w:val="clear" w:color="auto" w:fill="D7D0E8"/>
                                    <w:vAlign w:val="center"/>
                                  </w:tcPr>
                                  <w:p w14:paraId="442C5B16" w14:textId="4DB535C1" w:rsidR="005F50D2" w:rsidRPr="007157BD" w:rsidRDefault="005F50D2" w:rsidP="007157BD">
                                    <w:pPr>
                                      <w:jc w:val="left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7157BD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Does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your child have any special dietary requirements</w:t>
                                    </w:r>
                                    <w:r w:rsidRPr="007157BD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?</w:t>
                                    </w:r>
                                  </w:p>
                                </w:tc>
                                <w:tc>
                                  <w:tcPr>
                                    <w:tcW w:w="1549" w:type="dxa"/>
                                    <w:shd w:val="clear" w:color="auto" w:fill="D7D0E8"/>
                                    <w:vAlign w:val="center"/>
                                  </w:tcPr>
                                  <w:p w14:paraId="74AF33A1" w14:textId="77777777" w:rsidR="005F50D2" w:rsidRPr="007157BD" w:rsidRDefault="005F50D2" w:rsidP="007157BD">
                                    <w:pPr>
                                      <w:jc w:val="left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7157BD">
                                      <w:rPr>
                                        <w:b/>
                                        <w:bCs/>
                                      </w:rPr>
                                      <w:t>Yes: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shd w:val="clear" w:color="auto" w:fill="D7D0E8"/>
                                    <w:vAlign w:val="center"/>
                                  </w:tcPr>
                                  <w:p w14:paraId="005CA320" w14:textId="77777777" w:rsidR="005F50D2" w:rsidRPr="007157BD" w:rsidRDefault="005F50D2" w:rsidP="007157BD">
                                    <w:pPr>
                                      <w:jc w:val="left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7157BD">
                                      <w:rPr>
                                        <w:b/>
                                        <w:bCs/>
                                      </w:rPr>
                                      <w:t>No:</w:t>
                                    </w:r>
                                  </w:p>
                                </w:tc>
                              </w:tr>
                              <w:tr w:rsidR="005F50D2" w14:paraId="0E7EA345" w14:textId="77777777" w:rsidTr="005F50D2">
                                <w:trPr>
                                  <w:trHeight w:val="1250"/>
                                </w:trPr>
                                <w:tc>
                                  <w:tcPr>
                                    <w:tcW w:w="1545" w:type="dxa"/>
                                    <w:shd w:val="clear" w:color="auto" w:fill="D7D0E8"/>
                                    <w:vAlign w:val="center"/>
                                  </w:tcPr>
                                  <w:p w14:paraId="51AF6842" w14:textId="580A52F2" w:rsidR="005F50D2" w:rsidRPr="001E328F" w:rsidRDefault="005F50D2" w:rsidP="007157BD">
                                    <w:pPr>
                                      <w:jc w:val="left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Full Details:</w:t>
                                    </w:r>
                                  </w:p>
                                </w:tc>
                                <w:tc>
                                  <w:tcPr>
                                    <w:tcW w:w="8646" w:type="dxa"/>
                                    <w:gridSpan w:val="3"/>
                                    <w:shd w:val="clear" w:color="auto" w:fill="FFFFFF" w:themeFill="background1"/>
                                    <w:vAlign w:val="center"/>
                                  </w:tcPr>
                                  <w:p w14:paraId="513F8FDB" w14:textId="77777777" w:rsidR="005F50D2" w:rsidRDefault="005F50D2" w:rsidP="007157BD">
                                    <w:pPr>
                                      <w:jc w:val="left"/>
                                    </w:pPr>
                                  </w:p>
                                </w:tc>
                              </w:tr>
                            </w:tbl>
                            <w:p w14:paraId="2B4A5852" w14:textId="77777777" w:rsidR="005F50D2" w:rsidRDefault="005F50D2" w:rsidP="005F50D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483854" name="Rectangle 3"/>
                        <wps:cNvSpPr/>
                        <wps:spPr>
                          <a:xfrm>
                            <a:off x="5175250" y="120650"/>
                            <a:ext cx="406400" cy="311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604251" name="Rectangle 3"/>
                        <wps:cNvSpPr/>
                        <wps:spPr>
                          <a:xfrm>
                            <a:off x="6057900" y="127000"/>
                            <a:ext cx="406400" cy="311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0558F5" id="Dietary (Third Table)" o:spid="_x0000_s1044" style="position:absolute;left:0;text-align:left;margin-left:21.65pt;margin-top:294.2pt;width:525.5pt;height:117pt;z-index:251663871" coordsize="66738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">
                <v:shape id="Does anybody else...." o:spid="_x0000_s1045" type="#_x0000_t202" style="position:absolute;width:66738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" filled="f" stroked="f" strokeweight=".5pt">
                  <v:textbox>
                    <w:txbxContent>
                      <w:tbl>
                        <w:tblPr>
                          <w:tblW w:w="10191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545"/>
                          <w:gridCol w:w="5680"/>
                          <w:gridCol w:w="1549"/>
                          <w:gridCol w:w="1417"/>
                        </w:tblGrid>
                        <w:tr w:rsidR="005F50D2" w14:paraId="7CEAAB02" w14:textId="77777777" w:rsidTr="007157BD">
                          <w:trPr>
                            <w:trHeight w:val="679"/>
                          </w:trPr>
                          <w:tc>
                            <w:tcPr>
                              <w:tcW w:w="7225" w:type="dxa"/>
                              <w:gridSpan w:val="2"/>
                              <w:shd w:val="clear" w:color="auto" w:fill="D7D0E8"/>
                              <w:vAlign w:val="center"/>
                            </w:tcPr>
                            <w:p w14:paraId="442C5B16" w14:textId="4DB535C1" w:rsidR="005F50D2" w:rsidRPr="007157BD" w:rsidRDefault="005F50D2" w:rsidP="007157BD">
                              <w:pPr>
                                <w:jc w:val="left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7157BD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Does 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your child have any special dietary requirements</w:t>
                              </w:r>
                              <w:r w:rsidRPr="007157BD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?</w:t>
                              </w:r>
                            </w:p>
                          </w:tc>
                          <w:tc>
                            <w:tcPr>
                              <w:tcW w:w="1549" w:type="dxa"/>
                              <w:shd w:val="clear" w:color="auto" w:fill="D7D0E8"/>
                              <w:vAlign w:val="center"/>
                            </w:tcPr>
                            <w:p w14:paraId="74AF33A1" w14:textId="77777777" w:rsidR="005F50D2" w:rsidRPr="007157BD" w:rsidRDefault="005F50D2" w:rsidP="007157BD">
                              <w:pPr>
                                <w:jc w:val="left"/>
                                <w:rPr>
                                  <w:b/>
                                  <w:bCs/>
                                </w:rPr>
                              </w:pPr>
                              <w:r w:rsidRPr="007157BD">
                                <w:rPr>
                                  <w:b/>
                                  <w:bCs/>
                                </w:rPr>
                                <w:t>Yes:</w:t>
                              </w:r>
                            </w:p>
                          </w:tc>
                          <w:tc>
                            <w:tcPr>
                              <w:tcW w:w="1417" w:type="dxa"/>
                              <w:shd w:val="clear" w:color="auto" w:fill="D7D0E8"/>
                              <w:vAlign w:val="center"/>
                            </w:tcPr>
                            <w:p w14:paraId="005CA320" w14:textId="77777777" w:rsidR="005F50D2" w:rsidRPr="007157BD" w:rsidRDefault="005F50D2" w:rsidP="007157BD">
                              <w:pPr>
                                <w:jc w:val="left"/>
                                <w:rPr>
                                  <w:b/>
                                  <w:bCs/>
                                </w:rPr>
                              </w:pPr>
                              <w:r w:rsidRPr="007157BD">
                                <w:rPr>
                                  <w:b/>
                                  <w:bCs/>
                                </w:rPr>
                                <w:t>No:</w:t>
                              </w:r>
                            </w:p>
                          </w:tc>
                        </w:tr>
                        <w:tr w:rsidR="005F50D2" w14:paraId="0E7EA345" w14:textId="77777777" w:rsidTr="005F50D2">
                          <w:trPr>
                            <w:trHeight w:val="1250"/>
                          </w:trPr>
                          <w:tc>
                            <w:tcPr>
                              <w:tcW w:w="1545" w:type="dxa"/>
                              <w:shd w:val="clear" w:color="auto" w:fill="D7D0E8"/>
                              <w:vAlign w:val="center"/>
                            </w:tcPr>
                            <w:p w14:paraId="51AF6842" w14:textId="580A52F2" w:rsidR="005F50D2" w:rsidRPr="001E328F" w:rsidRDefault="005F50D2" w:rsidP="007157BD">
                              <w:pPr>
                                <w:jc w:val="left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Full Details:</w:t>
                              </w:r>
                            </w:p>
                          </w:tc>
                          <w:tc>
                            <w:tcPr>
                              <w:tcW w:w="8646" w:type="dxa"/>
                              <w:gridSpan w:val="3"/>
                              <w:shd w:val="clear" w:color="auto" w:fill="FFFFFF" w:themeFill="background1"/>
                              <w:vAlign w:val="center"/>
                            </w:tcPr>
                            <w:p w14:paraId="513F8FDB" w14:textId="77777777" w:rsidR="005F50D2" w:rsidRDefault="005F50D2" w:rsidP="007157BD">
                              <w:pPr>
                                <w:jc w:val="left"/>
                              </w:pPr>
                            </w:p>
                          </w:tc>
                        </w:tr>
                      </w:tbl>
                      <w:p w14:paraId="2B4A5852" w14:textId="77777777" w:rsidR="005F50D2" w:rsidRDefault="005F50D2" w:rsidP="005F50D2"/>
                    </w:txbxContent>
                  </v:textbox>
                </v:shape>
                <v:rect id="Rectangle 3" o:spid="_x0000_s1046" style="position:absolute;left:51752;top:1206;width:4064;height:3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" fillcolor="white [3212]" strokecolor="#1c1c1c [3213]" strokeweight="1pt"/>
                <v:rect id="Rectangle 3" o:spid="_x0000_s1047" style="position:absolute;left:60579;top:1270;width:4064;height:3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" fillcolor="white [3212]" strokecolor="#1c1c1c [3213]" strokeweight="1pt"/>
              </v:group>
            </w:pict>
          </mc:Fallback>
        </mc:AlternateContent>
      </w:r>
      <w:r w:rsidR="005F50D2">
        <w:rPr>
          <w:noProof/>
        </w:rPr>
        <mc:AlternateContent>
          <mc:Choice Requires="wpg">
            <w:drawing>
              <wp:anchor distT="0" distB="0" distL="114300" distR="114300" simplePos="0" relativeHeight="251664383" behindDoc="0" locked="0" layoutInCell="1" allowOverlap="1" wp14:anchorId="53549A25" wp14:editId="69C33E05">
                <wp:simplePos x="0" y="0"/>
                <wp:positionH relativeFrom="column">
                  <wp:posOffset>276860</wp:posOffset>
                </wp:positionH>
                <wp:positionV relativeFrom="paragraph">
                  <wp:posOffset>2371090</wp:posOffset>
                </wp:positionV>
                <wp:extent cx="6673850" cy="1485900"/>
                <wp:effectExtent l="0" t="0" r="0" b="0"/>
                <wp:wrapNone/>
                <wp:docPr id="209437767" name="Allergies (Second Table)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3850" cy="1485900"/>
                          <a:chOff x="0" y="0"/>
                          <a:chExt cx="6673850" cy="1485900"/>
                        </a:xfrm>
                      </wpg:grpSpPr>
                      <wps:wsp>
                        <wps:cNvPr id="1111000276" name="Does anybody else...."/>
                        <wps:cNvSpPr txBox="1"/>
                        <wps:spPr>
                          <a:xfrm>
                            <a:off x="0" y="0"/>
                            <a:ext cx="6673850" cy="1485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W w:w="10191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45"/>
                                <w:gridCol w:w="5680"/>
                                <w:gridCol w:w="1549"/>
                                <w:gridCol w:w="1417"/>
                              </w:tblGrid>
                              <w:tr w:rsidR="005F50D2" w14:paraId="487185DD" w14:textId="77777777" w:rsidTr="007157BD">
                                <w:trPr>
                                  <w:trHeight w:val="679"/>
                                </w:trPr>
                                <w:tc>
                                  <w:tcPr>
                                    <w:tcW w:w="7225" w:type="dxa"/>
                                    <w:gridSpan w:val="2"/>
                                    <w:shd w:val="clear" w:color="auto" w:fill="D7D0E8"/>
                                    <w:vAlign w:val="center"/>
                                  </w:tcPr>
                                  <w:p w14:paraId="27AAC18F" w14:textId="6656470F" w:rsidR="005F50D2" w:rsidRPr="007157BD" w:rsidRDefault="005F50D2" w:rsidP="007157BD">
                                    <w:pPr>
                                      <w:jc w:val="left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7157BD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Does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your child have any known allergies</w:t>
                                    </w:r>
                                    <w:r w:rsidRPr="007157BD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?</w:t>
                                    </w:r>
                                  </w:p>
                                </w:tc>
                                <w:tc>
                                  <w:tcPr>
                                    <w:tcW w:w="1549" w:type="dxa"/>
                                    <w:shd w:val="clear" w:color="auto" w:fill="D7D0E8"/>
                                    <w:vAlign w:val="center"/>
                                  </w:tcPr>
                                  <w:p w14:paraId="5CD05DAB" w14:textId="77777777" w:rsidR="005F50D2" w:rsidRPr="007157BD" w:rsidRDefault="005F50D2" w:rsidP="007157BD">
                                    <w:pPr>
                                      <w:jc w:val="left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7157BD">
                                      <w:rPr>
                                        <w:b/>
                                        <w:bCs/>
                                      </w:rPr>
                                      <w:t>Yes: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shd w:val="clear" w:color="auto" w:fill="D7D0E8"/>
                                    <w:vAlign w:val="center"/>
                                  </w:tcPr>
                                  <w:p w14:paraId="40A65757" w14:textId="77777777" w:rsidR="005F50D2" w:rsidRPr="007157BD" w:rsidRDefault="005F50D2" w:rsidP="007157BD">
                                    <w:pPr>
                                      <w:jc w:val="left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7157BD">
                                      <w:rPr>
                                        <w:b/>
                                        <w:bCs/>
                                      </w:rPr>
                                      <w:t>No:</w:t>
                                    </w:r>
                                  </w:p>
                                </w:tc>
                              </w:tr>
                              <w:tr w:rsidR="005F50D2" w14:paraId="41A6C7E7" w14:textId="77777777" w:rsidTr="005F50D2">
                                <w:trPr>
                                  <w:trHeight w:val="1248"/>
                                </w:trPr>
                                <w:tc>
                                  <w:tcPr>
                                    <w:tcW w:w="1545" w:type="dxa"/>
                                    <w:shd w:val="clear" w:color="auto" w:fill="D7D0E8"/>
                                    <w:vAlign w:val="center"/>
                                  </w:tcPr>
                                  <w:p w14:paraId="46294048" w14:textId="03DFCFAA" w:rsidR="005F50D2" w:rsidRPr="001E328F" w:rsidRDefault="005F50D2" w:rsidP="007157BD">
                                    <w:pPr>
                                      <w:jc w:val="left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Full Details:</w:t>
                                    </w:r>
                                  </w:p>
                                </w:tc>
                                <w:tc>
                                  <w:tcPr>
                                    <w:tcW w:w="8646" w:type="dxa"/>
                                    <w:gridSpan w:val="3"/>
                                    <w:shd w:val="clear" w:color="auto" w:fill="FFFFFF" w:themeFill="background1"/>
                                    <w:vAlign w:val="center"/>
                                  </w:tcPr>
                                  <w:p w14:paraId="3793F18F" w14:textId="77777777" w:rsidR="005F50D2" w:rsidRDefault="005F50D2" w:rsidP="007157BD">
                                    <w:pPr>
                                      <w:jc w:val="left"/>
                                    </w:pPr>
                                  </w:p>
                                </w:tc>
                              </w:tr>
                            </w:tbl>
                            <w:p w14:paraId="364FB14D" w14:textId="77777777" w:rsidR="005F50D2" w:rsidRDefault="005F50D2" w:rsidP="005F50D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061128" name="Rectangle 3"/>
                        <wps:cNvSpPr/>
                        <wps:spPr>
                          <a:xfrm>
                            <a:off x="5175250" y="120650"/>
                            <a:ext cx="406400" cy="311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728110" name="Rectangle 3"/>
                        <wps:cNvSpPr/>
                        <wps:spPr>
                          <a:xfrm>
                            <a:off x="6057900" y="127000"/>
                            <a:ext cx="406400" cy="311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549A25" id="Allergies (Second Table)" o:spid="_x0000_s1048" style="position:absolute;left:0;text-align:left;margin-left:21.8pt;margin-top:186.7pt;width:525.5pt;height:117pt;z-index:251664383" coordsize="66738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">
                <v:shape id="Does anybody else...." o:spid="_x0000_s1049" type="#_x0000_t202" style="position:absolute;width:66738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" filled="f" stroked="f" strokeweight=".5pt">
                  <v:textbox>
                    <w:txbxContent>
                      <w:tbl>
                        <w:tblPr>
                          <w:tblW w:w="10191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545"/>
                          <w:gridCol w:w="5680"/>
                          <w:gridCol w:w="1549"/>
                          <w:gridCol w:w="1417"/>
                        </w:tblGrid>
                        <w:tr w:rsidR="005F50D2" w14:paraId="487185DD" w14:textId="77777777" w:rsidTr="007157BD">
                          <w:trPr>
                            <w:trHeight w:val="679"/>
                          </w:trPr>
                          <w:tc>
                            <w:tcPr>
                              <w:tcW w:w="7225" w:type="dxa"/>
                              <w:gridSpan w:val="2"/>
                              <w:shd w:val="clear" w:color="auto" w:fill="D7D0E8"/>
                              <w:vAlign w:val="center"/>
                            </w:tcPr>
                            <w:p w14:paraId="27AAC18F" w14:textId="6656470F" w:rsidR="005F50D2" w:rsidRPr="007157BD" w:rsidRDefault="005F50D2" w:rsidP="007157BD">
                              <w:pPr>
                                <w:jc w:val="left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7157BD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Does 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your child have any known allergies</w:t>
                              </w:r>
                              <w:r w:rsidRPr="007157BD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?</w:t>
                              </w:r>
                            </w:p>
                          </w:tc>
                          <w:tc>
                            <w:tcPr>
                              <w:tcW w:w="1549" w:type="dxa"/>
                              <w:shd w:val="clear" w:color="auto" w:fill="D7D0E8"/>
                              <w:vAlign w:val="center"/>
                            </w:tcPr>
                            <w:p w14:paraId="5CD05DAB" w14:textId="77777777" w:rsidR="005F50D2" w:rsidRPr="007157BD" w:rsidRDefault="005F50D2" w:rsidP="007157BD">
                              <w:pPr>
                                <w:jc w:val="left"/>
                                <w:rPr>
                                  <w:b/>
                                  <w:bCs/>
                                </w:rPr>
                              </w:pPr>
                              <w:r w:rsidRPr="007157BD">
                                <w:rPr>
                                  <w:b/>
                                  <w:bCs/>
                                </w:rPr>
                                <w:t>Yes:</w:t>
                              </w:r>
                            </w:p>
                          </w:tc>
                          <w:tc>
                            <w:tcPr>
                              <w:tcW w:w="1417" w:type="dxa"/>
                              <w:shd w:val="clear" w:color="auto" w:fill="D7D0E8"/>
                              <w:vAlign w:val="center"/>
                            </w:tcPr>
                            <w:p w14:paraId="40A65757" w14:textId="77777777" w:rsidR="005F50D2" w:rsidRPr="007157BD" w:rsidRDefault="005F50D2" w:rsidP="007157BD">
                              <w:pPr>
                                <w:jc w:val="left"/>
                                <w:rPr>
                                  <w:b/>
                                  <w:bCs/>
                                </w:rPr>
                              </w:pPr>
                              <w:r w:rsidRPr="007157BD">
                                <w:rPr>
                                  <w:b/>
                                  <w:bCs/>
                                </w:rPr>
                                <w:t>No:</w:t>
                              </w:r>
                            </w:p>
                          </w:tc>
                        </w:tr>
                        <w:tr w:rsidR="005F50D2" w14:paraId="41A6C7E7" w14:textId="77777777" w:rsidTr="005F50D2">
                          <w:trPr>
                            <w:trHeight w:val="1248"/>
                          </w:trPr>
                          <w:tc>
                            <w:tcPr>
                              <w:tcW w:w="1545" w:type="dxa"/>
                              <w:shd w:val="clear" w:color="auto" w:fill="D7D0E8"/>
                              <w:vAlign w:val="center"/>
                            </w:tcPr>
                            <w:p w14:paraId="46294048" w14:textId="03DFCFAA" w:rsidR="005F50D2" w:rsidRPr="001E328F" w:rsidRDefault="005F50D2" w:rsidP="007157BD">
                              <w:pPr>
                                <w:jc w:val="left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Full Details:</w:t>
                              </w:r>
                            </w:p>
                          </w:tc>
                          <w:tc>
                            <w:tcPr>
                              <w:tcW w:w="8646" w:type="dxa"/>
                              <w:gridSpan w:val="3"/>
                              <w:shd w:val="clear" w:color="auto" w:fill="FFFFFF" w:themeFill="background1"/>
                              <w:vAlign w:val="center"/>
                            </w:tcPr>
                            <w:p w14:paraId="3793F18F" w14:textId="77777777" w:rsidR="005F50D2" w:rsidRDefault="005F50D2" w:rsidP="007157BD">
                              <w:pPr>
                                <w:jc w:val="left"/>
                              </w:pPr>
                            </w:p>
                          </w:tc>
                        </w:tr>
                      </w:tbl>
                      <w:p w14:paraId="364FB14D" w14:textId="77777777" w:rsidR="005F50D2" w:rsidRDefault="005F50D2" w:rsidP="005F50D2"/>
                    </w:txbxContent>
                  </v:textbox>
                </v:shape>
                <v:rect id="Rectangle 3" o:spid="_x0000_s1050" style="position:absolute;left:51752;top:1206;width:4064;height:3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" fillcolor="white [3212]" strokecolor="#1c1c1c [3213]" strokeweight="1pt"/>
                <v:rect id="Rectangle 3" o:spid="_x0000_s1051" style="position:absolute;left:60579;top:1270;width:4064;height:3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" fillcolor="white [3212]" strokecolor="#1c1c1c [3213]" strokeweight="1pt"/>
              </v:group>
            </w:pict>
          </mc:Fallback>
        </mc:AlternateContent>
      </w:r>
      <w:r w:rsidR="005F50D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4B64A7" wp14:editId="022F2F8B">
                <wp:simplePos x="0" y="0"/>
                <wp:positionH relativeFrom="column">
                  <wp:posOffset>274955</wp:posOffset>
                </wp:positionH>
                <wp:positionV relativeFrom="paragraph">
                  <wp:posOffset>-156210</wp:posOffset>
                </wp:positionV>
                <wp:extent cx="6648450" cy="2578100"/>
                <wp:effectExtent l="0" t="0" r="0" b="0"/>
                <wp:wrapNone/>
                <wp:docPr id="372548929" name="First Tab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2578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01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37"/>
                              <w:gridCol w:w="2977"/>
                              <w:gridCol w:w="1275"/>
                              <w:gridCol w:w="3412"/>
                            </w:tblGrid>
                            <w:tr w:rsidR="005F50D2" w14:paraId="5F4BABFE" w14:textId="77777777" w:rsidTr="005F50D2">
                              <w:trPr>
                                <w:trHeight w:val="469"/>
                              </w:trPr>
                              <w:tc>
                                <w:tcPr>
                                  <w:tcW w:w="2537" w:type="dxa"/>
                                  <w:shd w:val="clear" w:color="auto" w:fill="D7D0E8"/>
                                  <w:vAlign w:val="center"/>
                                </w:tcPr>
                                <w:p w14:paraId="7669C6F3" w14:textId="2B296B30" w:rsidR="005F50D2" w:rsidRPr="001E328F" w:rsidRDefault="005F50D2" w:rsidP="007157BD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5F50D2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vertAlign w:val="superscript"/>
                                    </w:rPr>
                                    <w:t>rd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Contact’s Name:</w:t>
                                  </w:r>
                                </w:p>
                              </w:tc>
                              <w:tc>
                                <w:tcPr>
                                  <w:tcW w:w="7664" w:type="dxa"/>
                                  <w:gridSpan w:val="3"/>
                                  <w:shd w:val="clear" w:color="auto" w:fill="FFFFFF" w:themeFill="background1"/>
                                  <w:vAlign w:val="center"/>
                                </w:tcPr>
                                <w:p w14:paraId="61BE5EE7" w14:textId="14AC23BC" w:rsidR="005F50D2" w:rsidRDefault="005F50D2" w:rsidP="001E328F">
                                  <w:pPr>
                                    <w:jc w:val="left"/>
                                  </w:pPr>
                                </w:p>
                              </w:tc>
                            </w:tr>
                            <w:tr w:rsidR="005F50D2" w14:paraId="443F8BB8" w14:textId="77777777" w:rsidTr="005F50D2">
                              <w:trPr>
                                <w:trHeight w:val="1341"/>
                              </w:trPr>
                              <w:tc>
                                <w:tcPr>
                                  <w:tcW w:w="2537" w:type="dxa"/>
                                  <w:shd w:val="clear" w:color="auto" w:fill="D7D0E8"/>
                                  <w:vAlign w:val="center"/>
                                </w:tcPr>
                                <w:p w14:paraId="75121493" w14:textId="3E4E0A0B" w:rsidR="005F50D2" w:rsidRPr="001E328F" w:rsidRDefault="005F50D2" w:rsidP="007157BD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Address: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1AC3B6B" w14:textId="77777777" w:rsidR="005F50D2" w:rsidRPr="001E328F" w:rsidRDefault="005F50D2" w:rsidP="007157BD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D7D0E8"/>
                                  <w:vAlign w:val="center"/>
                                </w:tcPr>
                                <w:p w14:paraId="577066FD" w14:textId="0EA7D74E" w:rsidR="005F50D2" w:rsidRPr="001E328F" w:rsidRDefault="005F50D2" w:rsidP="007157BD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Tel:</w:t>
                                  </w:r>
                                </w:p>
                              </w:tc>
                              <w:tc>
                                <w:tcPr>
                                  <w:tcW w:w="341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E2BE010" w14:textId="77777777" w:rsidR="005F50D2" w:rsidRDefault="005F50D2" w:rsidP="001E328F">
                                  <w:pPr>
                                    <w:jc w:val="left"/>
                                  </w:pPr>
                                </w:p>
                              </w:tc>
                            </w:tr>
                            <w:tr w:rsidR="005F50D2" w14:paraId="01A886E7" w14:textId="77777777" w:rsidTr="005F50D2">
                              <w:trPr>
                                <w:trHeight w:val="461"/>
                              </w:trPr>
                              <w:tc>
                                <w:tcPr>
                                  <w:tcW w:w="2537" w:type="dxa"/>
                                  <w:shd w:val="clear" w:color="auto" w:fill="D7D0E8"/>
                                  <w:vAlign w:val="center"/>
                                </w:tcPr>
                                <w:p w14:paraId="148F3A24" w14:textId="34FBC2BE" w:rsidR="005F50D2" w:rsidRDefault="005F50D2" w:rsidP="007157BD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5F50D2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Contact’s Name:</w:t>
                                  </w:r>
                                </w:p>
                              </w:tc>
                              <w:tc>
                                <w:tcPr>
                                  <w:tcW w:w="7664" w:type="dxa"/>
                                  <w:gridSpan w:val="3"/>
                                  <w:shd w:val="clear" w:color="auto" w:fill="FFFFFF" w:themeFill="background1"/>
                                  <w:vAlign w:val="center"/>
                                </w:tcPr>
                                <w:p w14:paraId="7D7B6397" w14:textId="77777777" w:rsidR="005F50D2" w:rsidRDefault="005F50D2" w:rsidP="001E328F">
                                  <w:pPr>
                                    <w:jc w:val="left"/>
                                  </w:pPr>
                                </w:p>
                              </w:tc>
                            </w:tr>
                            <w:tr w:rsidR="005F50D2" w14:paraId="75C1E17E" w14:textId="77777777" w:rsidTr="005F50D2">
                              <w:trPr>
                                <w:trHeight w:val="1334"/>
                              </w:trPr>
                              <w:tc>
                                <w:tcPr>
                                  <w:tcW w:w="2537" w:type="dxa"/>
                                  <w:shd w:val="clear" w:color="auto" w:fill="D7D0E8"/>
                                  <w:vAlign w:val="center"/>
                                </w:tcPr>
                                <w:p w14:paraId="54DFFDBD" w14:textId="3F306228" w:rsidR="005F50D2" w:rsidRPr="001E328F" w:rsidRDefault="005F50D2" w:rsidP="007157BD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Address: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0162B14" w14:textId="77777777" w:rsidR="005F50D2" w:rsidRPr="001E328F" w:rsidRDefault="005F50D2" w:rsidP="007157BD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D7D0E8"/>
                                  <w:vAlign w:val="center"/>
                                </w:tcPr>
                                <w:p w14:paraId="5D7F7BED" w14:textId="7E3E4931" w:rsidR="005F50D2" w:rsidRPr="001E328F" w:rsidRDefault="005F50D2" w:rsidP="007157BD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Tel:</w:t>
                                  </w:r>
                                </w:p>
                              </w:tc>
                              <w:tc>
                                <w:tcPr>
                                  <w:tcW w:w="341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EC20EE2" w14:textId="77777777" w:rsidR="005F50D2" w:rsidRDefault="005F50D2" w:rsidP="001E328F">
                                  <w:pPr>
                                    <w:jc w:val="left"/>
                                  </w:pPr>
                                </w:p>
                              </w:tc>
                            </w:tr>
                          </w:tbl>
                          <w:p w14:paraId="29F4A678" w14:textId="77777777" w:rsidR="005F50D2" w:rsidRDefault="005F50D2" w:rsidP="005F50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B64A7" id="_x0000_s1052" type="#_x0000_t202" style="position:absolute;left:0;text-align:left;margin-left:21.65pt;margin-top:-12.3pt;width:523.5pt;height:20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" filled="f" stroked="f" strokeweight=".5pt">
                <v:textbox>
                  <w:txbxContent>
                    <w:tbl>
                      <w:tblPr>
                        <w:tblStyle w:val="TableGrid"/>
                        <w:tblW w:w="10201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37"/>
                        <w:gridCol w:w="2977"/>
                        <w:gridCol w:w="1275"/>
                        <w:gridCol w:w="3412"/>
                      </w:tblGrid>
                      <w:tr w:rsidR="005F50D2" w14:paraId="5F4BABFE" w14:textId="77777777" w:rsidTr="005F50D2">
                        <w:trPr>
                          <w:trHeight w:val="469"/>
                        </w:trPr>
                        <w:tc>
                          <w:tcPr>
                            <w:tcW w:w="2537" w:type="dxa"/>
                            <w:shd w:val="clear" w:color="auto" w:fill="D7D0E8"/>
                            <w:vAlign w:val="center"/>
                          </w:tcPr>
                          <w:p w14:paraId="7669C6F3" w14:textId="2B296B30" w:rsidR="005F50D2" w:rsidRPr="001E328F" w:rsidRDefault="005F50D2" w:rsidP="007157BD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 w:rsidRPr="005F50D2">
                              <w:rPr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Contact’s Name:</w:t>
                            </w:r>
                          </w:p>
                        </w:tc>
                        <w:tc>
                          <w:tcPr>
                            <w:tcW w:w="7664" w:type="dxa"/>
                            <w:gridSpan w:val="3"/>
                            <w:shd w:val="clear" w:color="auto" w:fill="FFFFFF" w:themeFill="background1"/>
                            <w:vAlign w:val="center"/>
                          </w:tcPr>
                          <w:p w14:paraId="61BE5EE7" w14:textId="14AC23BC" w:rsidR="005F50D2" w:rsidRDefault="005F50D2" w:rsidP="001E328F">
                            <w:pPr>
                              <w:jc w:val="left"/>
                            </w:pPr>
                          </w:p>
                        </w:tc>
                      </w:tr>
                      <w:tr w:rsidR="005F50D2" w14:paraId="443F8BB8" w14:textId="77777777" w:rsidTr="005F50D2">
                        <w:trPr>
                          <w:trHeight w:val="1341"/>
                        </w:trPr>
                        <w:tc>
                          <w:tcPr>
                            <w:tcW w:w="2537" w:type="dxa"/>
                            <w:shd w:val="clear" w:color="auto" w:fill="D7D0E8"/>
                            <w:vAlign w:val="center"/>
                          </w:tcPr>
                          <w:p w14:paraId="75121493" w14:textId="3E4E0A0B" w:rsidR="005F50D2" w:rsidRPr="001E328F" w:rsidRDefault="005F50D2" w:rsidP="007157BD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Address:</w:t>
                            </w:r>
                          </w:p>
                        </w:tc>
                        <w:tc>
                          <w:tcPr>
                            <w:tcW w:w="2977" w:type="dxa"/>
                            <w:shd w:val="clear" w:color="auto" w:fill="FFFFFF" w:themeFill="background1"/>
                            <w:vAlign w:val="center"/>
                          </w:tcPr>
                          <w:p w14:paraId="51AC3B6B" w14:textId="77777777" w:rsidR="005F50D2" w:rsidRPr="001E328F" w:rsidRDefault="005F50D2" w:rsidP="007157BD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shd w:val="clear" w:color="auto" w:fill="D7D0E8"/>
                            <w:vAlign w:val="center"/>
                          </w:tcPr>
                          <w:p w14:paraId="577066FD" w14:textId="0EA7D74E" w:rsidR="005F50D2" w:rsidRPr="001E328F" w:rsidRDefault="005F50D2" w:rsidP="007157BD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Tel:</w:t>
                            </w:r>
                          </w:p>
                        </w:tc>
                        <w:tc>
                          <w:tcPr>
                            <w:tcW w:w="3412" w:type="dxa"/>
                            <w:shd w:val="clear" w:color="auto" w:fill="FFFFFF" w:themeFill="background1"/>
                            <w:vAlign w:val="center"/>
                          </w:tcPr>
                          <w:p w14:paraId="0E2BE010" w14:textId="77777777" w:rsidR="005F50D2" w:rsidRDefault="005F50D2" w:rsidP="001E328F">
                            <w:pPr>
                              <w:jc w:val="left"/>
                            </w:pPr>
                          </w:p>
                        </w:tc>
                      </w:tr>
                      <w:tr w:rsidR="005F50D2" w14:paraId="01A886E7" w14:textId="77777777" w:rsidTr="005F50D2">
                        <w:trPr>
                          <w:trHeight w:val="461"/>
                        </w:trPr>
                        <w:tc>
                          <w:tcPr>
                            <w:tcW w:w="2537" w:type="dxa"/>
                            <w:shd w:val="clear" w:color="auto" w:fill="D7D0E8"/>
                            <w:vAlign w:val="center"/>
                          </w:tcPr>
                          <w:p w14:paraId="148F3A24" w14:textId="34FBC2BE" w:rsidR="005F50D2" w:rsidRDefault="005F50D2" w:rsidP="007157BD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  <w:r w:rsidRPr="005F50D2">
                              <w:rPr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Contact’s Name:</w:t>
                            </w:r>
                          </w:p>
                        </w:tc>
                        <w:tc>
                          <w:tcPr>
                            <w:tcW w:w="7664" w:type="dxa"/>
                            <w:gridSpan w:val="3"/>
                            <w:shd w:val="clear" w:color="auto" w:fill="FFFFFF" w:themeFill="background1"/>
                            <w:vAlign w:val="center"/>
                          </w:tcPr>
                          <w:p w14:paraId="7D7B6397" w14:textId="77777777" w:rsidR="005F50D2" w:rsidRDefault="005F50D2" w:rsidP="001E328F">
                            <w:pPr>
                              <w:jc w:val="left"/>
                            </w:pPr>
                          </w:p>
                        </w:tc>
                      </w:tr>
                      <w:tr w:rsidR="005F50D2" w14:paraId="75C1E17E" w14:textId="77777777" w:rsidTr="005F50D2">
                        <w:trPr>
                          <w:trHeight w:val="1334"/>
                        </w:trPr>
                        <w:tc>
                          <w:tcPr>
                            <w:tcW w:w="2537" w:type="dxa"/>
                            <w:shd w:val="clear" w:color="auto" w:fill="D7D0E8"/>
                            <w:vAlign w:val="center"/>
                          </w:tcPr>
                          <w:p w14:paraId="54DFFDBD" w14:textId="3F306228" w:rsidR="005F50D2" w:rsidRPr="001E328F" w:rsidRDefault="005F50D2" w:rsidP="007157BD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Address:</w:t>
                            </w:r>
                          </w:p>
                        </w:tc>
                        <w:tc>
                          <w:tcPr>
                            <w:tcW w:w="2977" w:type="dxa"/>
                            <w:shd w:val="clear" w:color="auto" w:fill="FFFFFF" w:themeFill="background1"/>
                            <w:vAlign w:val="center"/>
                          </w:tcPr>
                          <w:p w14:paraId="30162B14" w14:textId="77777777" w:rsidR="005F50D2" w:rsidRPr="001E328F" w:rsidRDefault="005F50D2" w:rsidP="007157BD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shd w:val="clear" w:color="auto" w:fill="D7D0E8"/>
                            <w:vAlign w:val="center"/>
                          </w:tcPr>
                          <w:p w14:paraId="5D7F7BED" w14:textId="7E3E4931" w:rsidR="005F50D2" w:rsidRPr="001E328F" w:rsidRDefault="005F50D2" w:rsidP="007157BD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Tel:</w:t>
                            </w:r>
                          </w:p>
                        </w:tc>
                        <w:tc>
                          <w:tcPr>
                            <w:tcW w:w="3412" w:type="dxa"/>
                            <w:shd w:val="clear" w:color="auto" w:fill="FFFFFF" w:themeFill="background1"/>
                            <w:vAlign w:val="center"/>
                          </w:tcPr>
                          <w:p w14:paraId="7EC20EE2" w14:textId="77777777" w:rsidR="005F50D2" w:rsidRDefault="005F50D2" w:rsidP="001E328F">
                            <w:pPr>
                              <w:jc w:val="left"/>
                            </w:pPr>
                          </w:p>
                        </w:tc>
                      </w:tr>
                    </w:tbl>
                    <w:p w14:paraId="29F4A678" w14:textId="77777777" w:rsidR="005F50D2" w:rsidRDefault="005F50D2" w:rsidP="005F50D2"/>
                  </w:txbxContent>
                </v:textbox>
              </v:shape>
            </w:pict>
          </mc:Fallback>
        </mc:AlternateContent>
      </w:r>
      <w:r w:rsidR="00D1556F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89A70E1" wp14:editId="1DAD30B9">
                <wp:simplePos x="0" y="0"/>
                <wp:positionH relativeFrom="page">
                  <wp:posOffset>-31115</wp:posOffset>
                </wp:positionH>
                <wp:positionV relativeFrom="bottomMargin">
                  <wp:posOffset>46246</wp:posOffset>
                </wp:positionV>
                <wp:extent cx="7559675" cy="804545"/>
                <wp:effectExtent l="0" t="0" r="0" b="0"/>
                <wp:wrapNone/>
                <wp:docPr id="3" name="Hyperlink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FD001" id="Hyperlink" o:spid="_x0000_s1026" href="https://www.twinkl.co.uk/resources/twinkl-plus/business-tools-twinkl" style="position:absolute;margin-left:-2.45pt;margin-top:3.65pt;width:595.25pt;height:63.35pt;z-index:-2516572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" o:button="t" filled="f" stroked="f" strokeweight="1pt">
                <v:fill o:detectmouseclick="t"/>
                <w10:wrap anchorx="page" anchory="margin"/>
              </v:rect>
            </w:pict>
          </mc:Fallback>
        </mc:AlternateContent>
      </w:r>
    </w:p>
    <w:p w14:paraId="3B0E0BA1" w14:textId="773B77C2" w:rsidR="00E75CC9" w:rsidRDefault="001569A2" w:rsidP="004E5017">
      <w:pPr>
        <w:sectPr w:rsidR="00E75CC9" w:rsidSect="009E7E19">
          <w:headerReference w:type="default" r:id="rId17"/>
          <w:footerReference w:type="default" r:id="rId18"/>
          <w:pgSz w:w="11906" w:h="16838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3" behindDoc="0" locked="0" layoutInCell="1" allowOverlap="1" wp14:anchorId="0A930259" wp14:editId="53A3AB6F">
                <wp:simplePos x="0" y="0"/>
                <wp:positionH relativeFrom="column">
                  <wp:posOffset>668655</wp:posOffset>
                </wp:positionH>
                <wp:positionV relativeFrom="paragraph">
                  <wp:posOffset>8632190</wp:posOffset>
                </wp:positionV>
                <wp:extent cx="6489700" cy="336550"/>
                <wp:effectExtent l="0" t="0" r="0" b="6350"/>
                <wp:wrapNone/>
                <wp:docPr id="212807469" name="Nappy Crea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9700" cy="336550"/>
                          <a:chOff x="-31750" y="-228600"/>
                          <a:chExt cx="6489700" cy="336550"/>
                        </a:xfrm>
                      </wpg:grpSpPr>
                      <wps:wsp>
                        <wps:cNvPr id="812343042" name="Text"/>
                        <wps:cNvSpPr txBox="1"/>
                        <wps:spPr>
                          <a:xfrm>
                            <a:off x="368300" y="-228600"/>
                            <a:ext cx="6089650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D8A88C" w14:textId="4ADD108E" w:rsidR="00476188" w:rsidRPr="00557240" w:rsidRDefault="00476188" w:rsidP="001569A2">
                              <w:pPr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557240">
                                <w:rPr>
                                  <w:sz w:val="24"/>
                                  <w:szCs w:val="24"/>
                                </w:rPr>
                                <w:t xml:space="preserve">I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give permissions for the nappy cream I supply to be applied to my child, if required.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336308" name="Rectangle 9"/>
                        <wps:cNvSpPr/>
                        <wps:spPr>
                          <a:xfrm>
                            <a:off x="-31750" y="-209550"/>
                            <a:ext cx="279400" cy="279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930259" id="Nappy Cream" o:spid="_x0000_s1053" style="position:absolute;left:0;text-align:left;margin-left:52.65pt;margin-top:679.7pt;width:511pt;height:26.5pt;z-index:251666433;mso-width-relative:margin;mso-height-relative:margin" coordorigin="-317,-2286" coordsize="64897,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">
                <v:shape id="Text" o:spid="_x0000_s1054" type="#_x0000_t202" style="position:absolute;left:3683;top:-2286;width:60896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" filled="f" stroked="f" strokeweight=".5pt">
                  <v:textbox>
                    <w:txbxContent>
                      <w:p w14:paraId="17D8A88C" w14:textId="4ADD108E" w:rsidR="00476188" w:rsidRPr="00557240" w:rsidRDefault="00476188" w:rsidP="001569A2">
                        <w:pPr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557240">
                          <w:rPr>
                            <w:sz w:val="24"/>
                            <w:szCs w:val="24"/>
                          </w:rPr>
                          <w:t xml:space="preserve">I </w:t>
                        </w:r>
                        <w:r>
                          <w:rPr>
                            <w:sz w:val="24"/>
                            <w:szCs w:val="24"/>
                          </w:rPr>
                          <w:t>give permissions for the nappy cream I supply to be applied to my child, if required.</w:t>
                        </w:r>
                      </w:p>
                    </w:txbxContent>
                  </v:textbox>
                </v:shape>
                <v:rect id="Rectangle 9" o:spid="_x0000_s1055" style="position:absolute;left:-317;top:-2095;width:2793;height:27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" fillcolor="white [3212]" strokecolor="#1c1c1c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129" behindDoc="0" locked="0" layoutInCell="1" allowOverlap="1" wp14:anchorId="5CFF7FBE" wp14:editId="6A42043D">
                <wp:simplePos x="0" y="0"/>
                <wp:positionH relativeFrom="column">
                  <wp:posOffset>668655</wp:posOffset>
                </wp:positionH>
                <wp:positionV relativeFrom="paragraph">
                  <wp:posOffset>6416040</wp:posOffset>
                </wp:positionV>
                <wp:extent cx="6330950" cy="552450"/>
                <wp:effectExtent l="0" t="0" r="0" b="0"/>
                <wp:wrapNone/>
                <wp:docPr id="103920852" name="Emergency Contact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0950" cy="552450"/>
                          <a:chOff x="0" y="0"/>
                          <a:chExt cx="6330950" cy="552450"/>
                        </a:xfrm>
                      </wpg:grpSpPr>
                      <wps:wsp>
                        <wps:cNvPr id="438454911" name="Text"/>
                        <wps:cNvSpPr txBox="1"/>
                        <wps:spPr>
                          <a:xfrm>
                            <a:off x="412750" y="0"/>
                            <a:ext cx="5918200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071A8B" w14:textId="47358809" w:rsidR="000921E1" w:rsidRPr="000921E1" w:rsidRDefault="000921E1" w:rsidP="001569A2">
                              <w:pPr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557240">
                                <w:rPr>
                                  <w:sz w:val="24"/>
                                  <w:szCs w:val="24"/>
                                </w:rPr>
                                <w:t xml:space="preserve">I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have checked with my emergency contacts and they are also happy to have their contact details shared with my childminder and </w:t>
                              </w:r>
                              <w: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.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274890" name="Rectangle 9"/>
                        <wps:cNvSpPr/>
                        <wps:spPr>
                          <a:xfrm>
                            <a:off x="0" y="120650"/>
                            <a:ext cx="279400" cy="279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FF7FBE" id="Emergency Contact 2" o:spid="_x0000_s1056" style="position:absolute;left:0;text-align:left;margin-left:52.65pt;margin-top:505.2pt;width:498.5pt;height:43.5pt;z-index:251668129;mso-width-relative:margin;mso-height-relative:margin" coordsize="63309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">
                <v:shape id="Text" o:spid="_x0000_s1057" type="#_x0000_t202" style="position:absolute;left:4127;width:59182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" filled="f" stroked="f" strokeweight=".5pt">
                  <v:textbox>
                    <w:txbxContent>
                      <w:p w14:paraId="7D071A8B" w14:textId="47358809" w:rsidR="000921E1" w:rsidRPr="000921E1" w:rsidRDefault="000921E1" w:rsidP="001569A2">
                        <w:pPr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557240">
                          <w:rPr>
                            <w:sz w:val="24"/>
                            <w:szCs w:val="24"/>
                          </w:rPr>
                          <w:t xml:space="preserve">I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have checked with my emergency </w:t>
                        </w:r>
                        <w:proofErr w:type="gramStart"/>
                        <w:r>
                          <w:rPr>
                            <w:sz w:val="24"/>
                            <w:szCs w:val="24"/>
                          </w:rPr>
                          <w:t>contacts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 xml:space="preserve"> and they are also happy to have their contact details shared with my childminder and </w:t>
                        </w:r>
                        <w:r>
                          <w:rPr>
                            <w:sz w:val="24"/>
                            <w:szCs w:val="24"/>
                            <w:u w:val="singl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:u w:val="singl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:u w:val="singl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:u w:val="singl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.</w:t>
                        </w:r>
                      </w:p>
                    </w:txbxContent>
                  </v:textbox>
                </v:shape>
                <v:rect id="Rectangle 9" o:spid="_x0000_s1058" style="position:absolute;top:1206;width:2794;height:2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" fillcolor="white [3212]" strokecolor="#1c1c1c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249" behindDoc="0" locked="0" layoutInCell="1" allowOverlap="1" wp14:anchorId="157033F8" wp14:editId="2CF94841">
                <wp:simplePos x="0" y="0"/>
                <wp:positionH relativeFrom="column">
                  <wp:posOffset>668655</wp:posOffset>
                </wp:positionH>
                <wp:positionV relativeFrom="paragraph">
                  <wp:posOffset>3368040</wp:posOffset>
                </wp:positionV>
                <wp:extent cx="6286500" cy="774700"/>
                <wp:effectExtent l="0" t="0" r="0" b="6350"/>
                <wp:wrapNone/>
                <wp:docPr id="685753367" name="Basic first ai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774700"/>
                          <a:chOff x="0" y="0"/>
                          <a:chExt cx="6286500" cy="774700"/>
                        </a:xfrm>
                      </wpg:grpSpPr>
                      <wps:wsp>
                        <wps:cNvPr id="625556997" name="Text"/>
                        <wps:cNvSpPr txBox="1"/>
                        <wps:spPr>
                          <a:xfrm>
                            <a:off x="412750" y="0"/>
                            <a:ext cx="5873750" cy="774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A5D29C" w14:textId="06010ECC" w:rsidR="00557240" w:rsidRPr="00557240" w:rsidRDefault="00557240" w:rsidP="001569A2">
                              <w:pPr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557240">
                                <w:rPr>
                                  <w:sz w:val="24"/>
                                  <w:szCs w:val="24"/>
                                </w:rPr>
                                <w:t xml:space="preserve">I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give my permission for my child to receive basic first aid withing the setting when necessary. I understand that I will see a copy of any accident/incident</w:t>
                              </w:r>
                              <w:r w:rsidR="000921E1">
                                <w:rPr>
                                  <w:sz w:val="24"/>
                                  <w:szCs w:val="24"/>
                                </w:rPr>
                                <w:t xml:space="preserve"> reports involving my child, which I must sign and date.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016839" name="Rectangle 9"/>
                        <wps:cNvSpPr/>
                        <wps:spPr>
                          <a:xfrm>
                            <a:off x="0" y="120650"/>
                            <a:ext cx="279400" cy="279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57033F8" id="Basic first aid" o:spid="_x0000_s1059" style="position:absolute;left:0;text-align:left;margin-left:52.65pt;margin-top:265.2pt;width:495pt;height:61pt;z-index:251670249;mso-width-relative:margin" coordsize="62865,7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">
                <v:shape id="Text" o:spid="_x0000_s1060" type="#_x0000_t202" style="position:absolute;left:4127;width:58738;height:7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" filled="f" stroked="f" strokeweight=".5pt">
                  <v:textbox>
                    <w:txbxContent>
                      <w:p w14:paraId="5DA5D29C" w14:textId="06010ECC" w:rsidR="00557240" w:rsidRPr="00557240" w:rsidRDefault="00557240" w:rsidP="001569A2">
                        <w:pPr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557240">
                          <w:rPr>
                            <w:sz w:val="24"/>
                            <w:szCs w:val="24"/>
                          </w:rPr>
                          <w:t xml:space="preserve">I </w:t>
                        </w:r>
                        <w:r>
                          <w:rPr>
                            <w:sz w:val="24"/>
                            <w:szCs w:val="24"/>
                          </w:rPr>
                          <w:t>give my permission for my child to receive basic first aid withing the setting when necessary. I understand that I will see a copy of any accident/incident</w:t>
                        </w:r>
                        <w:r w:rsidR="000921E1">
                          <w:rPr>
                            <w:sz w:val="24"/>
                            <w:szCs w:val="24"/>
                          </w:rPr>
                          <w:t xml:space="preserve"> reports involving my child, which I must sign and date.</w:t>
                        </w:r>
                      </w:p>
                    </w:txbxContent>
                  </v:textbox>
                </v:shape>
                <v:rect id="Rectangle 9" o:spid="_x0000_s1061" style="position:absolute;top:1206;width:2794;height:2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" fillcolor="white [3212]" strokecolor="#1c1c1c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097" behindDoc="0" locked="0" layoutInCell="1" allowOverlap="1" wp14:anchorId="35578DA9" wp14:editId="4BCDE056">
                <wp:simplePos x="0" y="0"/>
                <wp:positionH relativeFrom="column">
                  <wp:posOffset>668655</wp:posOffset>
                </wp:positionH>
                <wp:positionV relativeFrom="paragraph">
                  <wp:posOffset>2339340</wp:posOffset>
                </wp:positionV>
                <wp:extent cx="6286500" cy="774700"/>
                <wp:effectExtent l="0" t="0" r="0" b="6350"/>
                <wp:wrapNone/>
                <wp:docPr id="858594718" name="Safeguarding Policy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774700"/>
                          <a:chOff x="0" y="0"/>
                          <a:chExt cx="6286500" cy="774700"/>
                        </a:xfrm>
                      </wpg:grpSpPr>
                      <wps:wsp>
                        <wps:cNvPr id="2009510970" name="Safeguarding and Child Protection Policy"/>
                        <wps:cNvSpPr txBox="1"/>
                        <wps:spPr>
                          <a:xfrm>
                            <a:off x="412750" y="0"/>
                            <a:ext cx="5873750" cy="774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C11F0C" w14:textId="5A3BEEA2" w:rsidR="00557240" w:rsidRPr="00557240" w:rsidRDefault="00557240" w:rsidP="001569A2">
                              <w:pPr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557240">
                                <w:rPr>
                                  <w:sz w:val="24"/>
                                  <w:szCs w:val="24"/>
                                </w:rPr>
                                <w:t>I have been given/sent a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copy of the Safeguarding and Child Protection Policy and understand that childminders are bound by a legal duty to report any concerns </w:t>
                              </w:r>
                              <w:r w:rsidR="00C46389">
                                <w:rPr>
                                  <w:sz w:val="24"/>
                                  <w:szCs w:val="24"/>
                                </w:rPr>
                                <w:t>about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a child’s welfare or safety.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838331" name="Rectangle 9"/>
                        <wps:cNvSpPr/>
                        <wps:spPr>
                          <a:xfrm>
                            <a:off x="0" y="120650"/>
                            <a:ext cx="279400" cy="279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578DA9" id="Safeguarding Policy" o:spid="_x0000_s1062" style="position:absolute;left:0;text-align:left;margin-left:52.65pt;margin-top:184.2pt;width:495pt;height:61pt;z-index:251671097;mso-width-relative:margin" coordsize="62865,7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">
                <v:shape id="Safeguarding and Child Protection Policy" o:spid="_x0000_s1063" type="#_x0000_t202" style="position:absolute;left:4127;width:58738;height:7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" filled="f" stroked="f" strokeweight=".5pt">
                  <v:textbox>
                    <w:txbxContent>
                      <w:p w14:paraId="6FC11F0C" w14:textId="5A3BEEA2" w:rsidR="00557240" w:rsidRPr="00557240" w:rsidRDefault="00557240" w:rsidP="001569A2">
                        <w:pPr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557240">
                          <w:rPr>
                            <w:sz w:val="24"/>
                            <w:szCs w:val="24"/>
                          </w:rPr>
                          <w:t>I have been given/sent 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copy of the Safeguarding and Child Protection Policy and understand that childminders are bound by a legal duty to report any concerns </w:t>
                        </w:r>
                        <w:r w:rsidR="00C46389">
                          <w:rPr>
                            <w:sz w:val="24"/>
                            <w:szCs w:val="24"/>
                          </w:rPr>
                          <w:t>about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a child’s welfare or safety.</w:t>
                        </w:r>
                      </w:p>
                    </w:txbxContent>
                  </v:textbox>
                </v:shape>
                <v:rect id="Rectangle 9" o:spid="_x0000_s1064" style="position:absolute;top:1206;width:2794;height:2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" fillcolor="white [3212]" strokecolor="#1c1c1c [3213]" strokeweight="1pt"/>
              </v:group>
            </w:pict>
          </mc:Fallback>
        </mc:AlternateContent>
      </w:r>
      <w:r w:rsidR="00476188">
        <w:rPr>
          <w:noProof/>
        </w:rPr>
        <mc:AlternateContent>
          <mc:Choice Requires="wpg">
            <w:drawing>
              <wp:anchor distT="0" distB="0" distL="114300" distR="114300" simplePos="0" relativeHeight="251666857" behindDoc="0" locked="0" layoutInCell="1" allowOverlap="1" wp14:anchorId="1D130290" wp14:editId="682E9160">
                <wp:simplePos x="0" y="0"/>
                <wp:positionH relativeFrom="column">
                  <wp:posOffset>668655</wp:posOffset>
                </wp:positionH>
                <wp:positionV relativeFrom="paragraph">
                  <wp:posOffset>8067040</wp:posOffset>
                </wp:positionV>
                <wp:extent cx="6121400" cy="336550"/>
                <wp:effectExtent l="0" t="0" r="0" b="6350"/>
                <wp:wrapNone/>
                <wp:docPr id="176296662" name="Wet Wip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400" cy="336550"/>
                          <a:chOff x="-31750" y="-228600"/>
                          <a:chExt cx="6121400" cy="336550"/>
                        </a:xfrm>
                      </wpg:grpSpPr>
                      <wps:wsp>
                        <wps:cNvPr id="37276156" name="Text"/>
                        <wps:cNvSpPr txBox="1"/>
                        <wps:spPr>
                          <a:xfrm>
                            <a:off x="368300" y="-228600"/>
                            <a:ext cx="5721350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E3C468" w14:textId="046C40AD" w:rsidR="00476188" w:rsidRPr="00557240" w:rsidRDefault="00476188" w:rsidP="001569A2">
                              <w:pPr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557240">
                                <w:rPr>
                                  <w:sz w:val="24"/>
                                  <w:szCs w:val="24"/>
                                </w:rPr>
                                <w:t xml:space="preserve">I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give permissions for wet wipes to be used on my child.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5144638" name="Rectangle 9"/>
                        <wps:cNvSpPr/>
                        <wps:spPr>
                          <a:xfrm>
                            <a:off x="-31750" y="-209550"/>
                            <a:ext cx="279400" cy="279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130290" id="Wet Wipes" o:spid="_x0000_s1065" style="position:absolute;left:0;text-align:left;margin-left:52.65pt;margin-top:635.2pt;width:482pt;height:26.5pt;z-index:251666857;mso-width-relative:margin;mso-height-relative:margin" coordorigin="-317,-2286" coordsize="61214,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">
                <v:shape id="Text" o:spid="_x0000_s1066" type="#_x0000_t202" style="position:absolute;left:3683;top:-2286;width:57213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" filled="f" stroked="f" strokeweight=".5pt">
                  <v:textbox>
                    <w:txbxContent>
                      <w:p w14:paraId="0EE3C468" w14:textId="046C40AD" w:rsidR="00476188" w:rsidRPr="00557240" w:rsidRDefault="00476188" w:rsidP="001569A2">
                        <w:pPr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557240">
                          <w:rPr>
                            <w:sz w:val="24"/>
                            <w:szCs w:val="24"/>
                          </w:rPr>
                          <w:t xml:space="preserve">I </w:t>
                        </w:r>
                        <w:r>
                          <w:rPr>
                            <w:sz w:val="24"/>
                            <w:szCs w:val="24"/>
                          </w:rPr>
                          <w:t>give permissions for wet wipes to be used on my child.</w:t>
                        </w:r>
                      </w:p>
                    </w:txbxContent>
                  </v:textbox>
                </v:shape>
                <v:rect id="Rectangle 9" o:spid="_x0000_s1067" style="position:absolute;left:-317;top:-2095;width:2793;height:27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" fillcolor="white [3212]" strokecolor="#1c1c1c [3213]" strokeweight="1pt"/>
              </v:group>
            </w:pict>
          </mc:Fallback>
        </mc:AlternateContent>
      </w:r>
      <w:r w:rsidR="00AB1B6B">
        <w:rPr>
          <w:noProof/>
        </w:rPr>
        <mc:AlternateContent>
          <mc:Choice Requires="wpg">
            <w:drawing>
              <wp:anchor distT="0" distB="0" distL="114300" distR="114300" simplePos="0" relativeHeight="251667281" behindDoc="0" locked="0" layoutInCell="1" allowOverlap="1" wp14:anchorId="653924FD" wp14:editId="5D8C0822">
                <wp:simplePos x="0" y="0"/>
                <wp:positionH relativeFrom="column">
                  <wp:posOffset>671195</wp:posOffset>
                </wp:positionH>
                <wp:positionV relativeFrom="paragraph">
                  <wp:posOffset>7517130</wp:posOffset>
                </wp:positionV>
                <wp:extent cx="6121400" cy="336550"/>
                <wp:effectExtent l="0" t="0" r="0" b="6350"/>
                <wp:wrapNone/>
                <wp:docPr id="824720319" name="Sun Crea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400" cy="336550"/>
                          <a:chOff x="-31750" y="-228600"/>
                          <a:chExt cx="6121400" cy="336550"/>
                        </a:xfrm>
                      </wpg:grpSpPr>
                      <wps:wsp>
                        <wps:cNvPr id="49649534" name="Text"/>
                        <wps:cNvSpPr txBox="1"/>
                        <wps:spPr>
                          <a:xfrm>
                            <a:off x="368300" y="-228600"/>
                            <a:ext cx="5721350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C32741" w14:textId="739081FD" w:rsidR="00AB1B6B" w:rsidRPr="00557240" w:rsidRDefault="00AB1B6B" w:rsidP="001569A2">
                              <w:pPr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557240">
                                <w:rPr>
                                  <w:sz w:val="24"/>
                                  <w:szCs w:val="24"/>
                                </w:rPr>
                                <w:t xml:space="preserve">I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give permissions </w:t>
                              </w:r>
                              <w:r w:rsidR="00476188">
                                <w:rPr>
                                  <w:sz w:val="24"/>
                                  <w:szCs w:val="24"/>
                                </w:rPr>
                                <w:t>for my child to have sun cream reapplied on hot days.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9280752" name="Rectangle 9"/>
                        <wps:cNvSpPr/>
                        <wps:spPr>
                          <a:xfrm>
                            <a:off x="-31750" y="-209550"/>
                            <a:ext cx="279400" cy="279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924FD" id="Sun Cream" o:spid="_x0000_s1068" style="position:absolute;left:0;text-align:left;margin-left:52.85pt;margin-top:591.9pt;width:482pt;height:26.5pt;z-index:251667281;mso-width-relative:margin;mso-height-relative:margin" coordorigin="-317,-2286" coordsize="61214,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">
                <v:shape id="Text" o:spid="_x0000_s1069" type="#_x0000_t202" style="position:absolute;left:3683;top:-2286;width:57213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" filled="f" stroked="f" strokeweight=".5pt">
                  <v:textbox>
                    <w:txbxContent>
                      <w:p w14:paraId="13C32741" w14:textId="739081FD" w:rsidR="00AB1B6B" w:rsidRPr="00557240" w:rsidRDefault="00AB1B6B" w:rsidP="001569A2">
                        <w:pPr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557240">
                          <w:rPr>
                            <w:sz w:val="24"/>
                            <w:szCs w:val="24"/>
                          </w:rPr>
                          <w:t xml:space="preserve">I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give permissions </w:t>
                        </w:r>
                        <w:r w:rsidR="00476188">
                          <w:rPr>
                            <w:sz w:val="24"/>
                            <w:szCs w:val="24"/>
                          </w:rPr>
                          <w:t>for my child to have sun cream reapplied on hot days.</w:t>
                        </w:r>
                      </w:p>
                    </w:txbxContent>
                  </v:textbox>
                </v:shape>
                <v:rect id="Rectangle 9" o:spid="_x0000_s1070" style="position:absolute;left:-317;top:-2095;width:2793;height:27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" fillcolor="white [3212]" strokecolor="#1c1c1c [3213]" strokeweight="1pt"/>
              </v:group>
            </w:pict>
          </mc:Fallback>
        </mc:AlternateContent>
      </w:r>
      <w:r w:rsidR="000921E1">
        <w:rPr>
          <w:noProof/>
        </w:rPr>
        <mc:AlternateContent>
          <mc:Choice Requires="wps">
            <w:drawing>
              <wp:anchor distT="0" distB="0" distL="114300" distR="114300" simplePos="0" relativeHeight="251667705" behindDoc="0" locked="0" layoutInCell="1" allowOverlap="1" wp14:anchorId="2D5724FA" wp14:editId="6FB959D7">
                <wp:simplePos x="0" y="0"/>
                <wp:positionH relativeFrom="column">
                  <wp:posOffset>334645</wp:posOffset>
                </wp:positionH>
                <wp:positionV relativeFrom="paragraph">
                  <wp:posOffset>7028180</wp:posOffset>
                </wp:positionV>
                <wp:extent cx="4330700" cy="368300"/>
                <wp:effectExtent l="0" t="0" r="0" b="0"/>
                <wp:wrapNone/>
                <wp:docPr id="1397767774" name="Physical Conta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77BBC2" w14:textId="1ABD061C" w:rsidR="000921E1" w:rsidRPr="00557240" w:rsidRDefault="000921E1" w:rsidP="001569A2">
                            <w:pPr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Physical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Contact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724FA" id="Physical Contact" o:spid="_x0000_s1071" type="#_x0000_t202" style="position:absolute;left:0;text-align:left;margin-left:26.35pt;margin-top:553.4pt;width:341pt;height:29pt;z-index:2516677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" filled="f" stroked="f" strokeweight=".5pt">
                <v:textbox>
                  <w:txbxContent>
                    <w:p w14:paraId="3C77BBC2" w14:textId="1ABD061C" w:rsidR="000921E1" w:rsidRPr="00557240" w:rsidRDefault="000921E1" w:rsidP="001569A2">
                      <w:pPr>
                        <w:jc w:val="left"/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Physical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Contact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921E1">
        <w:rPr>
          <w:noProof/>
        </w:rPr>
        <mc:AlternateContent>
          <mc:Choice Requires="wpg">
            <w:drawing>
              <wp:anchor distT="0" distB="0" distL="114300" distR="114300" simplePos="0" relativeHeight="251668553" behindDoc="0" locked="0" layoutInCell="1" allowOverlap="1" wp14:anchorId="76BC477E" wp14:editId="695BF67F">
                <wp:simplePos x="0" y="0"/>
                <wp:positionH relativeFrom="column">
                  <wp:posOffset>668655</wp:posOffset>
                </wp:positionH>
                <wp:positionV relativeFrom="paragraph">
                  <wp:posOffset>5806440</wp:posOffset>
                </wp:positionV>
                <wp:extent cx="6134100" cy="552450"/>
                <wp:effectExtent l="0" t="0" r="0" b="0"/>
                <wp:wrapNone/>
                <wp:docPr id="1141514689" name="Contact detail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552450"/>
                          <a:chOff x="0" y="0"/>
                          <a:chExt cx="6134100" cy="552450"/>
                        </a:xfrm>
                      </wpg:grpSpPr>
                      <wps:wsp>
                        <wps:cNvPr id="273305241" name="Text"/>
                        <wps:cNvSpPr txBox="1"/>
                        <wps:spPr>
                          <a:xfrm>
                            <a:off x="412750" y="0"/>
                            <a:ext cx="5721350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11F4FC" w14:textId="57B96B72" w:rsidR="000921E1" w:rsidRPr="000921E1" w:rsidRDefault="000921E1" w:rsidP="001569A2">
                              <w:pPr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557240">
                                <w:rPr>
                                  <w:sz w:val="24"/>
                                  <w:szCs w:val="24"/>
                                </w:rPr>
                                <w:t xml:space="preserve">I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give permission for my contact details to be shared with </w:t>
                              </w:r>
                              <w: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for use only in case of an emergency.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796061" name="Rectangle 9"/>
                        <wps:cNvSpPr/>
                        <wps:spPr>
                          <a:xfrm>
                            <a:off x="0" y="120650"/>
                            <a:ext cx="279400" cy="279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BC477E" id="Contact details" o:spid="_x0000_s1072" style="position:absolute;left:0;text-align:left;margin-left:52.65pt;margin-top:457.2pt;width:483pt;height:43.5pt;z-index:251668553;mso-height-relative:margin" coordsize="61341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">
                <v:shape id="Text" o:spid="_x0000_s1073" type="#_x0000_t202" style="position:absolute;left:4127;width:57214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" filled="f" stroked="f" strokeweight=".5pt">
                  <v:textbox>
                    <w:txbxContent>
                      <w:p w14:paraId="3411F4FC" w14:textId="57B96B72" w:rsidR="000921E1" w:rsidRPr="000921E1" w:rsidRDefault="000921E1" w:rsidP="001569A2">
                        <w:pPr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557240">
                          <w:rPr>
                            <w:sz w:val="24"/>
                            <w:szCs w:val="24"/>
                          </w:rPr>
                          <w:t xml:space="preserve">I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give permission for my contact details to be shared with </w:t>
                        </w:r>
                        <w:r>
                          <w:rPr>
                            <w:sz w:val="24"/>
                            <w:szCs w:val="24"/>
                            <w:u w:val="singl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:u w:val="singl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:u w:val="singl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:u w:val="singl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for use only in case of an emergency.</w:t>
                        </w:r>
                      </w:p>
                    </w:txbxContent>
                  </v:textbox>
                </v:shape>
                <v:rect id="Rectangle 9" o:spid="_x0000_s1074" style="position:absolute;top:1206;width:2794;height:2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" fillcolor="white [3212]" strokecolor="#1c1c1c [3213]" strokeweight="1pt"/>
              </v:group>
            </w:pict>
          </mc:Fallback>
        </mc:AlternateContent>
      </w:r>
      <w:r w:rsidR="000921E1">
        <w:rPr>
          <w:noProof/>
        </w:rPr>
        <mc:AlternateContent>
          <mc:Choice Requires="wpg">
            <w:drawing>
              <wp:anchor distT="0" distB="0" distL="114300" distR="114300" simplePos="0" relativeHeight="251668977" behindDoc="0" locked="0" layoutInCell="1" allowOverlap="1" wp14:anchorId="3FBC754A" wp14:editId="080C4DEB">
                <wp:simplePos x="0" y="0"/>
                <wp:positionH relativeFrom="column">
                  <wp:posOffset>667385</wp:posOffset>
                </wp:positionH>
                <wp:positionV relativeFrom="paragraph">
                  <wp:posOffset>5189220</wp:posOffset>
                </wp:positionV>
                <wp:extent cx="6134100" cy="774700"/>
                <wp:effectExtent l="0" t="0" r="0" b="6350"/>
                <wp:wrapNone/>
                <wp:docPr id="41242988" name="Emergency Contact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774700"/>
                          <a:chOff x="0" y="0"/>
                          <a:chExt cx="6134100" cy="774700"/>
                        </a:xfrm>
                      </wpg:grpSpPr>
                      <wps:wsp>
                        <wps:cNvPr id="87214603" name="Text"/>
                        <wps:cNvSpPr txBox="1"/>
                        <wps:spPr>
                          <a:xfrm>
                            <a:off x="412750" y="0"/>
                            <a:ext cx="5721350" cy="774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8EE27C" w14:textId="38A99C65" w:rsidR="000921E1" w:rsidRPr="000921E1" w:rsidRDefault="000921E1" w:rsidP="001569A2">
                              <w:pPr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557240">
                                <w:rPr>
                                  <w:sz w:val="24"/>
                                  <w:szCs w:val="24"/>
                                </w:rPr>
                                <w:t xml:space="preserve">I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agree to my child being let in the care of </w:t>
                              </w:r>
                              <w: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t xml:space="preserve">       </w:t>
                              </w:r>
                              <w: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in case of an emergency. I agree to collect my child as soon as possible after being contacted, should this occur.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891265" name="Rectangle 9"/>
                        <wps:cNvSpPr/>
                        <wps:spPr>
                          <a:xfrm>
                            <a:off x="0" y="120650"/>
                            <a:ext cx="279400" cy="279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BC754A" id="Emergency Contact 1" o:spid="_x0000_s1075" style="position:absolute;left:0;text-align:left;margin-left:52.55pt;margin-top:408.6pt;width:483pt;height:61pt;z-index:251668977" coordsize="61341,7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">
                <v:shape id="Text" o:spid="_x0000_s1076" type="#_x0000_t202" style="position:absolute;left:4127;width:57214;height:7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" filled="f" stroked="f" strokeweight=".5pt">
                  <v:textbox>
                    <w:txbxContent>
                      <w:p w14:paraId="628EE27C" w14:textId="38A99C65" w:rsidR="000921E1" w:rsidRPr="000921E1" w:rsidRDefault="000921E1" w:rsidP="001569A2">
                        <w:pPr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557240">
                          <w:rPr>
                            <w:sz w:val="24"/>
                            <w:szCs w:val="24"/>
                          </w:rPr>
                          <w:t xml:space="preserve">I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agree to my child being let in the care of </w:t>
                        </w:r>
                        <w:r>
                          <w:rPr>
                            <w:sz w:val="24"/>
                            <w:szCs w:val="24"/>
                            <w:u w:val="single"/>
                          </w:rPr>
                          <w:t xml:space="preserve">       </w:t>
                        </w:r>
                        <w:r>
                          <w:rPr>
                            <w:sz w:val="24"/>
                            <w:szCs w:val="24"/>
                            <w:u w:val="singl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:u w:val="singl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:u w:val="singl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in case of an emergency. I agree to collect my child as soon as possible after being contacted, should this occur.</w:t>
                        </w:r>
                      </w:p>
                    </w:txbxContent>
                  </v:textbox>
                </v:shape>
                <v:rect id="Rectangle 9" o:spid="_x0000_s1077" style="position:absolute;top:1206;width:2794;height:2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" fillcolor="white [3212]" strokecolor="#1c1c1c [3213]" strokeweight="1pt"/>
              </v:group>
            </w:pict>
          </mc:Fallback>
        </mc:AlternateContent>
      </w:r>
      <w:r w:rsidR="000921E1">
        <w:rPr>
          <w:noProof/>
        </w:rPr>
        <mc:AlternateContent>
          <mc:Choice Requires="wpg">
            <w:drawing>
              <wp:anchor distT="0" distB="0" distL="114300" distR="114300" simplePos="0" relativeHeight="251669825" behindDoc="0" locked="0" layoutInCell="1" allowOverlap="1" wp14:anchorId="1FEC27B1" wp14:editId="6F5D49D3">
                <wp:simplePos x="0" y="0"/>
                <wp:positionH relativeFrom="column">
                  <wp:posOffset>668655</wp:posOffset>
                </wp:positionH>
                <wp:positionV relativeFrom="paragraph">
                  <wp:posOffset>4085590</wp:posOffset>
                </wp:positionV>
                <wp:extent cx="6121400" cy="336550"/>
                <wp:effectExtent l="0" t="0" r="0" b="6350"/>
                <wp:wrapNone/>
                <wp:docPr id="1353163461" name="Plaster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400" cy="336550"/>
                          <a:chOff x="-31750" y="-228600"/>
                          <a:chExt cx="6121400" cy="336550"/>
                        </a:xfrm>
                      </wpg:grpSpPr>
                      <wps:wsp>
                        <wps:cNvPr id="226793822" name="Text"/>
                        <wps:cNvSpPr txBox="1"/>
                        <wps:spPr>
                          <a:xfrm>
                            <a:off x="368300" y="-228600"/>
                            <a:ext cx="5721350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575676" w14:textId="12238FD4" w:rsidR="000921E1" w:rsidRPr="00557240" w:rsidRDefault="000921E1" w:rsidP="001569A2">
                              <w:pPr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557240">
                                <w:rPr>
                                  <w:sz w:val="24"/>
                                  <w:szCs w:val="24"/>
                                </w:rPr>
                                <w:t xml:space="preserve">I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give permissions for plasters to be used on my child where necessary.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0679" name="Rectangle 9"/>
                        <wps:cNvSpPr/>
                        <wps:spPr>
                          <a:xfrm>
                            <a:off x="-31750" y="-209550"/>
                            <a:ext cx="279400" cy="279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EC27B1" id="Plasters" o:spid="_x0000_s1078" style="position:absolute;left:0;text-align:left;margin-left:52.65pt;margin-top:321.7pt;width:482pt;height:26.5pt;z-index:251669825;mso-width-relative:margin;mso-height-relative:margin" coordorigin="-317,-2286" coordsize="61214,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">
                <v:shape id="Text" o:spid="_x0000_s1079" type="#_x0000_t202" style="position:absolute;left:3683;top:-2286;width:57213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" filled="f" stroked="f" strokeweight=".5pt">
                  <v:textbox>
                    <w:txbxContent>
                      <w:p w14:paraId="09575676" w14:textId="12238FD4" w:rsidR="000921E1" w:rsidRPr="00557240" w:rsidRDefault="000921E1" w:rsidP="001569A2">
                        <w:pPr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557240">
                          <w:rPr>
                            <w:sz w:val="24"/>
                            <w:szCs w:val="24"/>
                          </w:rPr>
                          <w:t xml:space="preserve">I </w:t>
                        </w:r>
                        <w:r>
                          <w:rPr>
                            <w:sz w:val="24"/>
                            <w:szCs w:val="24"/>
                          </w:rPr>
                          <w:t>give permissions for plasters to be used on my child where necessary.</w:t>
                        </w:r>
                      </w:p>
                    </w:txbxContent>
                  </v:textbox>
                </v:shape>
                <v:rect id="Rectangle 9" o:spid="_x0000_s1080" style="position:absolute;left:-317;top:-2095;width:2793;height:27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" fillcolor="white [3212]" strokecolor="#1c1c1c [3213]" strokeweight="1pt"/>
              </v:group>
            </w:pict>
          </mc:Fallback>
        </mc:AlternateContent>
      </w:r>
      <w:r w:rsidR="000921E1">
        <w:rPr>
          <w:noProof/>
        </w:rPr>
        <mc:AlternateContent>
          <mc:Choice Requires="wpg">
            <w:drawing>
              <wp:anchor distT="0" distB="0" distL="114300" distR="114300" simplePos="0" relativeHeight="251669401" behindDoc="0" locked="0" layoutInCell="1" allowOverlap="1" wp14:anchorId="60D4628B" wp14:editId="40005DE4">
                <wp:simplePos x="0" y="0"/>
                <wp:positionH relativeFrom="column">
                  <wp:posOffset>671195</wp:posOffset>
                </wp:positionH>
                <wp:positionV relativeFrom="paragraph">
                  <wp:posOffset>4583430</wp:posOffset>
                </wp:positionV>
                <wp:extent cx="6134100" cy="774700"/>
                <wp:effectExtent l="0" t="0" r="0" b="6350"/>
                <wp:wrapNone/>
                <wp:docPr id="171070833" name="Urgent medical attenti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774700"/>
                          <a:chOff x="0" y="0"/>
                          <a:chExt cx="6134100" cy="774700"/>
                        </a:xfrm>
                      </wpg:grpSpPr>
                      <wps:wsp>
                        <wps:cNvPr id="394738444" name="Text"/>
                        <wps:cNvSpPr txBox="1"/>
                        <wps:spPr>
                          <a:xfrm>
                            <a:off x="412750" y="0"/>
                            <a:ext cx="5721350" cy="774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38F310" w14:textId="09C1F224" w:rsidR="000921E1" w:rsidRPr="00557240" w:rsidRDefault="000921E1" w:rsidP="001569A2">
                              <w:pPr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557240">
                                <w:rPr>
                                  <w:sz w:val="24"/>
                                  <w:szCs w:val="24"/>
                                </w:rPr>
                                <w:t xml:space="preserve">I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give permission for my child to be taken to the accident and emergency department (A&amp;E) for urgent medical attention if it is necessary and I cannot collect them immediately.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968490" name="Rectangle 9"/>
                        <wps:cNvSpPr/>
                        <wps:spPr>
                          <a:xfrm>
                            <a:off x="0" y="120650"/>
                            <a:ext cx="279400" cy="279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4628B" id="Urgent medical attention" o:spid="_x0000_s1081" style="position:absolute;left:0;text-align:left;margin-left:52.85pt;margin-top:360.9pt;width:483pt;height:61pt;z-index:251669401" coordsize="61341,7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">
                <v:shape id="Text" o:spid="_x0000_s1082" type="#_x0000_t202" style="position:absolute;left:4127;width:57214;height:7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" filled="f" stroked="f" strokeweight=".5pt">
                  <v:textbox>
                    <w:txbxContent>
                      <w:p w14:paraId="0A38F310" w14:textId="09C1F224" w:rsidR="000921E1" w:rsidRPr="00557240" w:rsidRDefault="000921E1" w:rsidP="001569A2">
                        <w:pPr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557240">
                          <w:rPr>
                            <w:sz w:val="24"/>
                            <w:szCs w:val="24"/>
                          </w:rPr>
                          <w:t xml:space="preserve">I </w:t>
                        </w:r>
                        <w:r>
                          <w:rPr>
                            <w:sz w:val="24"/>
                            <w:szCs w:val="24"/>
                          </w:rPr>
                          <w:t>give permission for my child to be taken to the accident and emergency department (A&amp;E) for urgent medical attention if it is necessary and I cannot collect them immediately.</w:t>
                        </w:r>
                      </w:p>
                    </w:txbxContent>
                  </v:textbox>
                </v:shape>
                <v:rect id="Rectangle 9" o:spid="_x0000_s1083" style="position:absolute;top:1206;width:2794;height:2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" fillcolor="white [3212]" strokecolor="#1c1c1c [3213]" strokeweight="1pt"/>
              </v:group>
            </w:pict>
          </mc:Fallback>
        </mc:AlternateContent>
      </w:r>
      <w:r w:rsidR="00557240">
        <w:rPr>
          <w:noProof/>
        </w:rPr>
        <mc:AlternateContent>
          <mc:Choice Requires="wps">
            <w:drawing>
              <wp:anchor distT="0" distB="0" distL="114300" distR="114300" simplePos="0" relativeHeight="251670673" behindDoc="0" locked="0" layoutInCell="1" allowOverlap="1" wp14:anchorId="3F3D5C62" wp14:editId="1C60C651">
                <wp:simplePos x="0" y="0"/>
                <wp:positionH relativeFrom="column">
                  <wp:posOffset>344805</wp:posOffset>
                </wp:positionH>
                <wp:positionV relativeFrom="paragraph">
                  <wp:posOffset>2999740</wp:posOffset>
                </wp:positionV>
                <wp:extent cx="4330700" cy="368300"/>
                <wp:effectExtent l="0" t="0" r="0" b="0"/>
                <wp:wrapNone/>
                <wp:docPr id="1037687796" name="Accidents and Emergenci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CEDE53" w14:textId="59CB46DA" w:rsidR="00557240" w:rsidRPr="00557240" w:rsidRDefault="00557240" w:rsidP="001569A2">
                            <w:pPr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Accidents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Emergencies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D5C62" id="Accidents and Emergencies" o:spid="_x0000_s1084" type="#_x0000_t202" style="position:absolute;left:0;text-align:left;margin-left:27.15pt;margin-top:236.2pt;width:341pt;height:29pt;z-index:2516706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" filled="f" stroked="f" strokeweight=".5pt">
                <v:textbox>
                  <w:txbxContent>
                    <w:p w14:paraId="70CEDE53" w14:textId="59CB46DA" w:rsidR="00557240" w:rsidRPr="00557240" w:rsidRDefault="00557240" w:rsidP="001569A2">
                      <w:pPr>
                        <w:jc w:val="left"/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Accidents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and 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Emergencies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57240">
        <w:rPr>
          <w:noProof/>
        </w:rPr>
        <mc:AlternateContent>
          <mc:Choice Requires="wpg">
            <w:drawing>
              <wp:anchor distT="0" distB="0" distL="114300" distR="114300" simplePos="0" relativeHeight="251671521" behindDoc="0" locked="0" layoutInCell="1" allowOverlap="1" wp14:anchorId="3BE7FE16" wp14:editId="2782D82C">
                <wp:simplePos x="0" y="0"/>
                <wp:positionH relativeFrom="column">
                  <wp:posOffset>668655</wp:posOffset>
                </wp:positionH>
                <wp:positionV relativeFrom="paragraph">
                  <wp:posOffset>1729740</wp:posOffset>
                </wp:positionV>
                <wp:extent cx="6134100" cy="774700"/>
                <wp:effectExtent l="0" t="0" r="0" b="6350"/>
                <wp:wrapNone/>
                <wp:docPr id="1403550614" name="Complaints Policy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774700"/>
                          <a:chOff x="0" y="0"/>
                          <a:chExt cx="6134100" cy="774700"/>
                        </a:xfrm>
                      </wpg:grpSpPr>
                      <wps:wsp>
                        <wps:cNvPr id="2035789053" name="Complaints Policy"/>
                        <wps:cNvSpPr txBox="1"/>
                        <wps:spPr>
                          <a:xfrm>
                            <a:off x="412750" y="0"/>
                            <a:ext cx="5721350" cy="774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C29064" w14:textId="1FA69CD9" w:rsidR="00557240" w:rsidRPr="00557240" w:rsidRDefault="00557240" w:rsidP="001569A2">
                              <w:pPr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557240">
                                <w:rPr>
                                  <w:sz w:val="24"/>
                                  <w:szCs w:val="24"/>
                                </w:rPr>
                                <w:t>I have been given/sent a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copy of the Complaints Policy and know how to contact Ofsted/the registering agency should I have a formal complaint that cannot be resolved between </w:t>
                              </w:r>
                              <w:proofErr w:type="gramStart"/>
                              <w:r>
                                <w:rPr>
                                  <w:sz w:val="24"/>
                                  <w:szCs w:val="24"/>
                                </w:rPr>
                                <w:t>ourselves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666466" name="Rectangle 9"/>
                        <wps:cNvSpPr/>
                        <wps:spPr>
                          <a:xfrm>
                            <a:off x="0" y="120650"/>
                            <a:ext cx="279400" cy="279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E7FE16" id="Complaints Policy" o:spid="_x0000_s1085" style="position:absolute;left:0;text-align:left;margin-left:52.65pt;margin-top:136.2pt;width:483pt;height:61pt;z-index:251671521" coordsize="61341,7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">
                <v:shape id="_x0000_s1086" type="#_x0000_t202" style="position:absolute;left:4127;width:57214;height:7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" filled="f" stroked="f" strokeweight=".5pt">
                  <v:textbox>
                    <w:txbxContent>
                      <w:p w14:paraId="4DC29064" w14:textId="1FA69CD9" w:rsidR="00557240" w:rsidRPr="00557240" w:rsidRDefault="00557240" w:rsidP="001569A2">
                        <w:pPr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557240">
                          <w:rPr>
                            <w:sz w:val="24"/>
                            <w:szCs w:val="24"/>
                          </w:rPr>
                          <w:t>I have been given/sent 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copy of the Complaints Policy and know how to contact Ofsted/the registering agency should I have a formal complaint that cannot be resolved between </w:t>
                        </w:r>
                        <w:proofErr w:type="gramStart"/>
                        <w:r>
                          <w:rPr>
                            <w:sz w:val="24"/>
                            <w:szCs w:val="24"/>
                          </w:rPr>
                          <w:t>ourselves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rect id="Rectangle 9" o:spid="_x0000_s1087" style="position:absolute;top:1206;width:2794;height:2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" fillcolor="white [3212]" strokecolor="#1c1c1c [3213]" strokeweight="1pt"/>
              </v:group>
            </w:pict>
          </mc:Fallback>
        </mc:AlternateContent>
      </w:r>
      <w:r w:rsidR="00557240">
        <w:rPr>
          <w:noProof/>
        </w:rPr>
        <mc:AlternateContent>
          <mc:Choice Requires="wps">
            <w:drawing>
              <wp:anchor distT="0" distB="0" distL="114300" distR="114300" simplePos="0" relativeHeight="251671945" behindDoc="0" locked="0" layoutInCell="1" allowOverlap="1" wp14:anchorId="2080667D" wp14:editId="61ABD704">
                <wp:simplePos x="0" y="0"/>
                <wp:positionH relativeFrom="column">
                  <wp:posOffset>340995</wp:posOffset>
                </wp:positionH>
                <wp:positionV relativeFrom="paragraph">
                  <wp:posOffset>1363980</wp:posOffset>
                </wp:positionV>
                <wp:extent cx="4330700" cy="368300"/>
                <wp:effectExtent l="0" t="0" r="0" b="0"/>
                <wp:wrapNone/>
                <wp:docPr id="1064973858" name="Complaint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9D80B" w14:textId="709F35DE" w:rsidR="00557240" w:rsidRPr="00557240" w:rsidRDefault="00557240" w:rsidP="001569A2">
                            <w:pPr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557240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Complaints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0667D" id="Complaints" o:spid="_x0000_s1088" type="#_x0000_t202" style="position:absolute;left:0;text-align:left;margin-left:26.85pt;margin-top:107.4pt;width:341pt;height:29pt;z-index:2516719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" filled="f" stroked="f" strokeweight=".5pt">
                <v:textbox>
                  <w:txbxContent>
                    <w:p w14:paraId="7019D80B" w14:textId="709F35DE" w:rsidR="00557240" w:rsidRPr="00557240" w:rsidRDefault="00557240" w:rsidP="001569A2">
                      <w:pPr>
                        <w:jc w:val="left"/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 w:rsidRPr="00557240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Complaints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57240">
        <w:rPr>
          <w:noProof/>
        </w:rPr>
        <mc:AlternateContent>
          <mc:Choice Requires="wps">
            <w:drawing>
              <wp:anchor distT="0" distB="0" distL="114300" distR="114300" simplePos="0" relativeHeight="251672369" behindDoc="0" locked="0" layoutInCell="1" allowOverlap="1" wp14:anchorId="2F57130E" wp14:editId="186495CA">
                <wp:simplePos x="0" y="0"/>
                <wp:positionH relativeFrom="column">
                  <wp:posOffset>338455</wp:posOffset>
                </wp:positionH>
                <wp:positionV relativeFrom="paragraph">
                  <wp:posOffset>948690</wp:posOffset>
                </wp:positionV>
                <wp:extent cx="4330700" cy="368300"/>
                <wp:effectExtent l="0" t="0" r="0" b="0"/>
                <wp:wrapNone/>
                <wp:docPr id="1216124770" name="Please tick each box below..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2C3F8" w14:textId="22ECD4F7" w:rsidR="00557240" w:rsidRPr="00557240" w:rsidRDefault="00557240" w:rsidP="001569A2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557240">
                              <w:rPr>
                                <w:sz w:val="24"/>
                                <w:szCs w:val="24"/>
                              </w:rPr>
                              <w:t xml:space="preserve">Please </w:t>
                            </w:r>
                            <w:r w:rsidRPr="00557240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tick</w:t>
                            </w:r>
                            <w:r w:rsidRPr="00557240">
                              <w:rPr>
                                <w:sz w:val="24"/>
                                <w:szCs w:val="24"/>
                              </w:rPr>
                              <w:t xml:space="preserve"> each box below to give your consent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7130E" id="Please tick each box below..." o:spid="_x0000_s1089" type="#_x0000_t202" style="position:absolute;left:0;text-align:left;margin-left:26.65pt;margin-top:74.7pt;width:341pt;height:29pt;z-index:2516723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" filled="f" stroked="f" strokeweight=".5pt">
                <v:textbox>
                  <w:txbxContent>
                    <w:p w14:paraId="6002C3F8" w14:textId="22ECD4F7" w:rsidR="00557240" w:rsidRPr="00557240" w:rsidRDefault="00557240" w:rsidP="001569A2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 w:rsidRPr="00557240">
                        <w:rPr>
                          <w:sz w:val="24"/>
                          <w:szCs w:val="24"/>
                        </w:rPr>
                        <w:t xml:space="preserve">Please </w:t>
                      </w:r>
                      <w:r w:rsidRPr="00557240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tick</w:t>
                      </w:r>
                      <w:r w:rsidRPr="00557240">
                        <w:rPr>
                          <w:sz w:val="24"/>
                          <w:szCs w:val="24"/>
                        </w:rPr>
                        <w:t xml:space="preserve"> each box below to give your consent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57240">
        <w:rPr>
          <w:noProof/>
        </w:rPr>
        <mc:AlternateContent>
          <mc:Choice Requires="wps">
            <w:drawing>
              <wp:anchor distT="0" distB="0" distL="114300" distR="114300" simplePos="0" relativeHeight="251672793" behindDoc="0" locked="0" layoutInCell="1" allowOverlap="1" wp14:anchorId="18C751C0" wp14:editId="65D317FC">
                <wp:simplePos x="0" y="0"/>
                <wp:positionH relativeFrom="column">
                  <wp:posOffset>357505</wp:posOffset>
                </wp:positionH>
                <wp:positionV relativeFrom="paragraph">
                  <wp:posOffset>269240</wp:posOffset>
                </wp:positionV>
                <wp:extent cx="2006600" cy="387350"/>
                <wp:effectExtent l="0" t="0" r="0" b="0"/>
                <wp:wrapNone/>
                <wp:docPr id="542063406" name="Permissions Sec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387350"/>
                        </a:xfrm>
                        <a:prstGeom prst="rect">
                          <a:avLst/>
                        </a:prstGeom>
                        <a:solidFill>
                          <a:srgbClr val="3B278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75B29E" w14:textId="5A71B96C" w:rsidR="00557240" w:rsidRPr="00557240" w:rsidRDefault="00557240" w:rsidP="001569A2">
                            <w:pPr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 w:rsidRPr="00557240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>Permissions</w:t>
                            </w:r>
                            <w:proofErr w:type="spellEnd"/>
                            <w:r w:rsidRPr="00557240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557240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>Section</w:t>
                            </w:r>
                            <w:proofErr w:type="spellEnd"/>
                            <w:r w:rsidRPr="00557240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751C0" id="Permissions Section" o:spid="_x0000_s1090" type="#_x0000_t202" style="position:absolute;left:0;text-align:left;margin-left:28.15pt;margin-top:21.2pt;width:158pt;height:30.5pt;z-index:2516727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" fillcolor="#3b2781" stroked="f" strokeweight=".5pt">
                <v:textbox>
                  <w:txbxContent>
                    <w:p w14:paraId="1E75B29E" w14:textId="5A71B96C" w:rsidR="00557240" w:rsidRPr="00557240" w:rsidRDefault="00557240" w:rsidP="001569A2">
                      <w:pPr>
                        <w:jc w:val="left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 w:rsidRPr="00557240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>Permissions</w:t>
                      </w:r>
                      <w:proofErr w:type="spellEnd"/>
                      <w:r w:rsidRPr="00557240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 w:rsidRPr="00557240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>Section</w:t>
                      </w:r>
                      <w:proofErr w:type="spellEnd"/>
                      <w:r w:rsidRPr="00557240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557240">
        <w:rPr>
          <w:noProof/>
        </w:rPr>
        <mc:AlternateContent>
          <mc:Choice Requires="wps">
            <w:drawing>
              <wp:anchor distT="0" distB="0" distL="114300" distR="114300" simplePos="0" relativeHeight="251673217" behindDoc="0" locked="0" layoutInCell="1" allowOverlap="1" wp14:anchorId="3450C61D" wp14:editId="6E4C01D3">
                <wp:simplePos x="0" y="0"/>
                <wp:positionH relativeFrom="column">
                  <wp:posOffset>355600</wp:posOffset>
                </wp:positionH>
                <wp:positionV relativeFrom="paragraph">
                  <wp:posOffset>-222885</wp:posOffset>
                </wp:positionV>
                <wp:extent cx="6489700" cy="0"/>
                <wp:effectExtent l="0" t="0" r="0" b="0"/>
                <wp:wrapNone/>
                <wp:docPr id="719370779" name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97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D8835F" id="Line" o:spid="_x0000_s1026" style="position:absolute;flip:x;z-index:2516732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pt,-17.55pt" to="539pt,-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" strokecolor="#7f7f7f [1612]" strokeweight="1pt">
                <v:stroke joinstyle="miter"/>
              </v:line>
            </w:pict>
          </mc:Fallback>
        </mc:AlternateContent>
      </w:r>
      <w:r w:rsidR="00557240">
        <w:rPr>
          <w:noProof/>
        </w:rPr>
        <mc:AlternateContent>
          <mc:Choice Requires="wps">
            <w:drawing>
              <wp:anchor distT="0" distB="0" distL="114300" distR="114300" simplePos="0" relativeHeight="251673641" behindDoc="0" locked="0" layoutInCell="1" allowOverlap="1" wp14:anchorId="6AF5D059" wp14:editId="74EEEF57">
                <wp:simplePos x="0" y="0"/>
                <wp:positionH relativeFrom="column">
                  <wp:posOffset>260350</wp:posOffset>
                </wp:positionH>
                <wp:positionV relativeFrom="paragraph">
                  <wp:posOffset>-457835</wp:posOffset>
                </wp:positionV>
                <wp:extent cx="4819650" cy="266700"/>
                <wp:effectExtent l="0" t="0" r="0" b="0"/>
                <wp:wrapNone/>
                <wp:docPr id="1933221230" name="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A7BF07" w14:textId="77777777" w:rsidR="00557240" w:rsidRPr="00557240" w:rsidRDefault="00557240" w:rsidP="00557240">
                            <w:pPr>
                              <w:jc w:val="left"/>
                              <w:rPr>
                                <w:b/>
                                <w:bCs/>
                                <w:color w:val="A6A6A6" w:themeColor="background1" w:themeShade="A6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57240">
                              <w:rPr>
                                <w:b/>
                                <w:bCs/>
                                <w:color w:val="A6A6A6" w:themeColor="background1" w:themeShade="A6"/>
                                <w:sz w:val="16"/>
                                <w:szCs w:val="16"/>
                                <w:lang w:val="es-ES"/>
                              </w:rPr>
                              <w:t>Personal Information and Permissions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F5D059" id="_x0000_s1091" type="#_x0000_t202" style="position:absolute;left:0;text-align:left;margin-left:20.5pt;margin-top:-36.05pt;width:379.5pt;height:21pt;z-index:2516736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" filled="f" stroked="f" strokeweight=".5pt">
                <v:textbox>
                  <w:txbxContent>
                    <w:p w14:paraId="0FA7BF07" w14:textId="77777777" w:rsidR="00557240" w:rsidRPr="00557240" w:rsidRDefault="00557240" w:rsidP="00557240">
                      <w:pPr>
                        <w:jc w:val="left"/>
                        <w:rPr>
                          <w:b/>
                          <w:bCs/>
                          <w:color w:val="A6A6A6" w:themeColor="background1" w:themeShade="A6"/>
                          <w:sz w:val="16"/>
                          <w:szCs w:val="16"/>
                          <w:lang w:val="es-ES"/>
                        </w:rPr>
                      </w:pPr>
                      <w:r w:rsidRPr="00557240">
                        <w:rPr>
                          <w:b/>
                          <w:bCs/>
                          <w:color w:val="A6A6A6" w:themeColor="background1" w:themeShade="A6"/>
                          <w:sz w:val="16"/>
                          <w:szCs w:val="16"/>
                          <w:lang w:val="es-ES"/>
                        </w:rPr>
                        <w:t>Personal Information and Permissions</w:t>
                      </w:r>
                    </w:p>
                  </w:txbxContent>
                </v:textbox>
              </v:shape>
            </w:pict>
          </mc:Fallback>
        </mc:AlternateContent>
      </w:r>
    </w:p>
    <w:p w14:paraId="24E0F835" w14:textId="25BEED1F" w:rsidR="009E4127" w:rsidRDefault="003F316C" w:rsidP="004E501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028" behindDoc="0" locked="0" layoutInCell="1" allowOverlap="1" wp14:anchorId="3156FE1E" wp14:editId="13FE7FA5">
                <wp:simplePos x="0" y="0"/>
                <wp:positionH relativeFrom="column">
                  <wp:posOffset>669290</wp:posOffset>
                </wp:positionH>
                <wp:positionV relativeFrom="paragraph">
                  <wp:posOffset>118110</wp:posOffset>
                </wp:positionV>
                <wp:extent cx="6121400" cy="336550"/>
                <wp:effectExtent l="0" t="0" r="0" b="6350"/>
                <wp:wrapNone/>
                <wp:docPr id="444039407" name="Local Walk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400" cy="336550"/>
                          <a:chOff x="-31750" y="-228600"/>
                          <a:chExt cx="6121400" cy="336550"/>
                        </a:xfrm>
                      </wpg:grpSpPr>
                      <wps:wsp>
                        <wps:cNvPr id="1441201862" name="Text"/>
                        <wps:cNvSpPr txBox="1"/>
                        <wps:spPr>
                          <a:xfrm>
                            <a:off x="368300" y="-228600"/>
                            <a:ext cx="5721350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FB6B2C" w14:textId="1A0E085C" w:rsidR="003F316C" w:rsidRPr="00557240" w:rsidRDefault="003F316C" w:rsidP="001569A2">
                              <w:pPr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557240">
                                <w:rPr>
                                  <w:sz w:val="24"/>
                                  <w:szCs w:val="24"/>
                                </w:rPr>
                                <w:t xml:space="preserve">I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give permissions for my child to go on local walks.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659915" name="Rectangle 9"/>
                        <wps:cNvSpPr/>
                        <wps:spPr>
                          <a:xfrm>
                            <a:off x="-31750" y="-209550"/>
                            <a:ext cx="279400" cy="279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56FE1E" id="Local Walks" o:spid="_x0000_s1092" style="position:absolute;left:0;text-align:left;margin-left:52.7pt;margin-top:9.3pt;width:482pt;height:26.5pt;z-index:251678028;mso-width-relative:margin;mso-height-relative:margin" coordorigin="-317,-2286" coordsize="61214,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">
                <v:shape id="Text" o:spid="_x0000_s1093" type="#_x0000_t202" style="position:absolute;left:3683;top:-2286;width:57213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" filled="f" stroked="f" strokeweight=".5pt">
                  <v:textbox>
                    <w:txbxContent>
                      <w:p w14:paraId="10FB6B2C" w14:textId="1A0E085C" w:rsidR="003F316C" w:rsidRPr="00557240" w:rsidRDefault="003F316C" w:rsidP="001569A2">
                        <w:pPr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557240">
                          <w:rPr>
                            <w:sz w:val="24"/>
                            <w:szCs w:val="24"/>
                          </w:rPr>
                          <w:t xml:space="preserve">I </w:t>
                        </w:r>
                        <w:r>
                          <w:rPr>
                            <w:sz w:val="24"/>
                            <w:szCs w:val="24"/>
                          </w:rPr>
                          <w:t>give permissions for my child to go on local walks.</w:t>
                        </w:r>
                      </w:p>
                    </w:txbxContent>
                  </v:textbox>
                </v:shape>
                <v:rect id="Rectangle 9" o:spid="_x0000_s1094" style="position:absolute;left:-317;top:-2095;width:2793;height:27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" fillcolor="white [3212]" strokecolor="#1c1c1c [3213]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86" behindDoc="0" locked="0" layoutInCell="1" allowOverlap="1" wp14:anchorId="15256C77" wp14:editId="2573A95F">
                <wp:simplePos x="0" y="0"/>
                <wp:positionH relativeFrom="column">
                  <wp:posOffset>330200</wp:posOffset>
                </wp:positionH>
                <wp:positionV relativeFrom="paragraph">
                  <wp:posOffset>-217170</wp:posOffset>
                </wp:positionV>
                <wp:extent cx="4330700" cy="368300"/>
                <wp:effectExtent l="0" t="0" r="0" b="0"/>
                <wp:wrapNone/>
                <wp:docPr id="953642544" name="Off-Site Journey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FB7A0" w14:textId="0F28F7E2" w:rsidR="003F316C" w:rsidRPr="00557240" w:rsidRDefault="003F316C" w:rsidP="001569A2">
                            <w:pPr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Off-Site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Journeys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56C77" id="Off-Site Journeys" o:spid="_x0000_s1095" type="#_x0000_t202" style="position:absolute;left:0;text-align:left;margin-left:26pt;margin-top:-17.1pt;width:341pt;height:29pt;z-index:25167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" filled="f" stroked="f" strokeweight=".5pt">
                <v:textbox>
                  <w:txbxContent>
                    <w:p w14:paraId="400FB7A0" w14:textId="0F28F7E2" w:rsidR="003F316C" w:rsidRPr="00557240" w:rsidRDefault="003F316C" w:rsidP="001569A2">
                      <w:pPr>
                        <w:jc w:val="left"/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Off-Site 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Journeys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57240">
        <w:rPr>
          <w:noProof/>
        </w:rPr>
        <mc:AlternateContent>
          <mc:Choice Requires="wps">
            <w:drawing>
              <wp:anchor distT="0" distB="0" distL="114300" distR="114300" simplePos="0" relativeHeight="251678544" behindDoc="0" locked="0" layoutInCell="1" allowOverlap="1" wp14:anchorId="12A5017F" wp14:editId="61355F7A">
                <wp:simplePos x="0" y="0"/>
                <wp:positionH relativeFrom="column">
                  <wp:posOffset>349250</wp:posOffset>
                </wp:positionH>
                <wp:positionV relativeFrom="paragraph">
                  <wp:posOffset>-216535</wp:posOffset>
                </wp:positionV>
                <wp:extent cx="6489700" cy="0"/>
                <wp:effectExtent l="0" t="0" r="0" b="0"/>
                <wp:wrapNone/>
                <wp:docPr id="1667628206" name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97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22AA5F" id="Line" o:spid="_x0000_s1026" style="position:absolute;flip:x;z-index:25167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5pt,-17.05pt" to="538.5pt,-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" strokecolor="#7f7f7f [1612]" strokeweight="1pt">
                <v:stroke joinstyle="miter"/>
              </v:line>
            </w:pict>
          </mc:Fallback>
        </mc:AlternateContent>
      </w:r>
      <w:r w:rsidR="00557240">
        <w:rPr>
          <w:noProof/>
        </w:rPr>
        <mc:AlternateContent>
          <mc:Choice Requires="wps">
            <w:drawing>
              <wp:anchor distT="0" distB="0" distL="114300" distR="114300" simplePos="0" relativeHeight="251678802" behindDoc="0" locked="0" layoutInCell="1" allowOverlap="1" wp14:anchorId="635886EF" wp14:editId="579CAD7A">
                <wp:simplePos x="0" y="0"/>
                <wp:positionH relativeFrom="column">
                  <wp:posOffset>254000</wp:posOffset>
                </wp:positionH>
                <wp:positionV relativeFrom="paragraph">
                  <wp:posOffset>-451485</wp:posOffset>
                </wp:positionV>
                <wp:extent cx="4819650" cy="266700"/>
                <wp:effectExtent l="0" t="0" r="0" b="0"/>
                <wp:wrapNone/>
                <wp:docPr id="283079013" name="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0925F" w14:textId="77777777" w:rsidR="00557240" w:rsidRPr="00557240" w:rsidRDefault="00557240" w:rsidP="00557240">
                            <w:pPr>
                              <w:jc w:val="left"/>
                              <w:rPr>
                                <w:b/>
                                <w:bCs/>
                                <w:color w:val="A6A6A6" w:themeColor="background1" w:themeShade="A6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57240">
                              <w:rPr>
                                <w:b/>
                                <w:bCs/>
                                <w:color w:val="A6A6A6" w:themeColor="background1" w:themeShade="A6"/>
                                <w:sz w:val="16"/>
                                <w:szCs w:val="16"/>
                                <w:lang w:val="es-ES"/>
                              </w:rPr>
                              <w:t>Personal Information and Permissions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886EF" id="_x0000_s1096" type="#_x0000_t202" style="position:absolute;left:0;text-align:left;margin-left:20pt;margin-top:-35.55pt;width:379.5pt;height:21pt;z-index:25167880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" filled="f" stroked="f" strokeweight=".5pt">
                <v:textbox>
                  <w:txbxContent>
                    <w:p w14:paraId="00C0925F" w14:textId="77777777" w:rsidR="00557240" w:rsidRPr="00557240" w:rsidRDefault="00557240" w:rsidP="00557240">
                      <w:pPr>
                        <w:jc w:val="left"/>
                        <w:rPr>
                          <w:b/>
                          <w:bCs/>
                          <w:color w:val="A6A6A6" w:themeColor="background1" w:themeShade="A6"/>
                          <w:sz w:val="16"/>
                          <w:szCs w:val="16"/>
                          <w:lang w:val="es-ES"/>
                        </w:rPr>
                      </w:pPr>
                      <w:r w:rsidRPr="00557240">
                        <w:rPr>
                          <w:b/>
                          <w:bCs/>
                          <w:color w:val="A6A6A6" w:themeColor="background1" w:themeShade="A6"/>
                          <w:sz w:val="16"/>
                          <w:szCs w:val="16"/>
                          <w:lang w:val="es-ES"/>
                        </w:rPr>
                        <w:t>Personal Information and Permissions</w:t>
                      </w:r>
                    </w:p>
                  </w:txbxContent>
                </v:textbox>
              </v:shape>
            </w:pict>
          </mc:Fallback>
        </mc:AlternateContent>
      </w:r>
    </w:p>
    <w:p w14:paraId="659EBF20" w14:textId="275EF423" w:rsidR="009E4127" w:rsidRPr="009E4127" w:rsidRDefault="003F316C" w:rsidP="009E4127">
      <w:r>
        <w:rPr>
          <w:noProof/>
        </w:rPr>
        <mc:AlternateContent>
          <mc:Choice Requires="wpg">
            <w:drawing>
              <wp:anchor distT="0" distB="0" distL="114300" distR="114300" simplePos="0" relativeHeight="251677770" behindDoc="0" locked="0" layoutInCell="1" allowOverlap="1" wp14:anchorId="682EC587" wp14:editId="41FCA2CE">
                <wp:simplePos x="0" y="0"/>
                <wp:positionH relativeFrom="column">
                  <wp:posOffset>668655</wp:posOffset>
                </wp:positionH>
                <wp:positionV relativeFrom="paragraph">
                  <wp:posOffset>295275</wp:posOffset>
                </wp:positionV>
                <wp:extent cx="6330950" cy="336550"/>
                <wp:effectExtent l="0" t="0" r="0" b="6350"/>
                <wp:wrapNone/>
                <wp:docPr id="1860415478" name="School Ru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0950" cy="336550"/>
                          <a:chOff x="-31750" y="-228600"/>
                          <a:chExt cx="6330950" cy="336550"/>
                        </a:xfrm>
                      </wpg:grpSpPr>
                      <wps:wsp>
                        <wps:cNvPr id="760693603" name="Text"/>
                        <wps:cNvSpPr txBox="1"/>
                        <wps:spPr>
                          <a:xfrm>
                            <a:off x="368300" y="-228600"/>
                            <a:ext cx="5930900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E8D199" w14:textId="40EB28CE" w:rsidR="003F316C" w:rsidRPr="00557240" w:rsidRDefault="003F316C" w:rsidP="001569A2">
                              <w:pPr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557240">
                                <w:rPr>
                                  <w:sz w:val="24"/>
                                  <w:szCs w:val="24"/>
                                </w:rPr>
                                <w:t xml:space="preserve">I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give permissions for my child to go on the school run via foot/car/public transport.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513592" name="Rectangle 9"/>
                        <wps:cNvSpPr/>
                        <wps:spPr>
                          <a:xfrm>
                            <a:off x="-31750" y="-209550"/>
                            <a:ext cx="279400" cy="279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2EC587" id="School Run" o:spid="_x0000_s1097" style="position:absolute;left:0;text-align:left;margin-left:52.65pt;margin-top:23.25pt;width:498.5pt;height:26.5pt;z-index:251677770;mso-width-relative:margin;mso-height-relative:margin" coordorigin="-317,-2286" coordsize="63309,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">
                <v:shape id="Text" o:spid="_x0000_s1098" type="#_x0000_t202" style="position:absolute;left:3683;top:-2286;width:59309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" filled="f" stroked="f" strokeweight=".5pt">
                  <v:textbox>
                    <w:txbxContent>
                      <w:p w14:paraId="40E8D199" w14:textId="40EB28CE" w:rsidR="003F316C" w:rsidRPr="00557240" w:rsidRDefault="003F316C" w:rsidP="001569A2">
                        <w:pPr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557240">
                          <w:rPr>
                            <w:sz w:val="24"/>
                            <w:szCs w:val="24"/>
                          </w:rPr>
                          <w:t xml:space="preserve">I </w:t>
                        </w:r>
                        <w:r>
                          <w:rPr>
                            <w:sz w:val="24"/>
                            <w:szCs w:val="24"/>
                          </w:rPr>
                          <w:t>give permissions for my child to go on the school run via foot/car/public transport.</w:t>
                        </w:r>
                      </w:p>
                    </w:txbxContent>
                  </v:textbox>
                </v:shape>
                <v:rect id="Rectangle 9" o:spid="_x0000_s1099" style="position:absolute;left:-317;top:-2095;width:2793;height:27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" fillcolor="white [3212]" strokecolor="#1c1c1c [3213]" strokeweight="1pt"/>
              </v:group>
            </w:pict>
          </mc:Fallback>
        </mc:AlternateContent>
      </w:r>
    </w:p>
    <w:p w14:paraId="16171F78" w14:textId="472A095D" w:rsidR="009E4127" w:rsidRPr="009E4127" w:rsidRDefault="009E4127" w:rsidP="009E4127"/>
    <w:p w14:paraId="101F0734" w14:textId="0E309AAC" w:rsidR="009E4127" w:rsidRPr="009E4127" w:rsidRDefault="00A50F13" w:rsidP="009E4127">
      <w:r>
        <w:rPr>
          <w:noProof/>
        </w:rPr>
        <mc:AlternateContent>
          <mc:Choice Requires="wpg">
            <w:drawing>
              <wp:anchor distT="0" distB="0" distL="114300" distR="114300" simplePos="0" relativeHeight="251677512" behindDoc="0" locked="0" layoutInCell="1" allowOverlap="1" wp14:anchorId="58DD176E" wp14:editId="6C242718">
                <wp:simplePos x="0" y="0"/>
                <wp:positionH relativeFrom="column">
                  <wp:posOffset>668655</wp:posOffset>
                </wp:positionH>
                <wp:positionV relativeFrom="paragraph">
                  <wp:posOffset>74930</wp:posOffset>
                </wp:positionV>
                <wp:extent cx="6534150" cy="552450"/>
                <wp:effectExtent l="0" t="0" r="0" b="0"/>
                <wp:wrapNone/>
                <wp:docPr id="2074917315" name="Short car journey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552450"/>
                          <a:chOff x="0" y="31750"/>
                          <a:chExt cx="6534150" cy="552450"/>
                        </a:xfrm>
                      </wpg:grpSpPr>
                      <wps:wsp>
                        <wps:cNvPr id="681060602" name="Text"/>
                        <wps:cNvSpPr txBox="1"/>
                        <wps:spPr>
                          <a:xfrm>
                            <a:off x="412750" y="31750"/>
                            <a:ext cx="6121400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4A0446" w14:textId="4E784EE3" w:rsidR="00A50F13" w:rsidRPr="000921E1" w:rsidRDefault="00A50F13" w:rsidP="001569A2">
                              <w:pPr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557240">
                                <w:rPr>
                                  <w:sz w:val="24"/>
                                  <w:szCs w:val="24"/>
                                </w:rPr>
                                <w:t xml:space="preserve">I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give permissions for my child to be taken on short car journeys in a vehicle belonging to </w:t>
                              </w:r>
                              <w: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(for which I will be notified about in advance).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373166" name="Rectangle 9"/>
                        <wps:cNvSpPr/>
                        <wps:spPr>
                          <a:xfrm>
                            <a:off x="0" y="120650"/>
                            <a:ext cx="279400" cy="279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DD176E" id="Short car journeys" o:spid="_x0000_s1100" style="position:absolute;left:0;text-align:left;margin-left:52.65pt;margin-top:5.9pt;width:514.5pt;height:43.5pt;z-index:251677512;mso-width-relative:margin;mso-height-relative:margin" coordorigin=",317" coordsize="65341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">
                <v:shape id="Text" o:spid="_x0000_s1101" type="#_x0000_t202" style="position:absolute;left:4127;top:317;width:61214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" filled="f" stroked="f" strokeweight=".5pt">
                  <v:textbox>
                    <w:txbxContent>
                      <w:p w14:paraId="794A0446" w14:textId="4E784EE3" w:rsidR="00A50F13" w:rsidRPr="000921E1" w:rsidRDefault="00A50F13" w:rsidP="001569A2">
                        <w:pPr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557240">
                          <w:rPr>
                            <w:sz w:val="24"/>
                            <w:szCs w:val="24"/>
                          </w:rPr>
                          <w:t xml:space="preserve">I </w:t>
                        </w:r>
                        <w:r>
                          <w:rPr>
                            <w:sz w:val="24"/>
                            <w:szCs w:val="24"/>
                          </w:rPr>
                          <w:t>give permissions for my child to be taken on short car journeys in a vehicle belonging to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  <w:u w:val="singl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:u w:val="singl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:u w:val="singl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:u w:val="single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(for which I will be notified about in advance)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rect id="Rectangle 9" o:spid="_x0000_s1102" style="position:absolute;top:1206;width:2794;height:2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" fillcolor="white [3212]" strokecolor="#1c1c1c [3213]" strokeweight="1pt"/>
              </v:group>
            </w:pict>
          </mc:Fallback>
        </mc:AlternateContent>
      </w:r>
    </w:p>
    <w:p w14:paraId="116409BF" w14:textId="0F4F62C5" w:rsidR="009E4127" w:rsidRPr="009E4127" w:rsidRDefault="00A50F13" w:rsidP="009E4127">
      <w:r>
        <w:rPr>
          <w:noProof/>
        </w:rPr>
        <mc:AlternateContent>
          <mc:Choice Requires="wpg">
            <w:drawing>
              <wp:anchor distT="0" distB="0" distL="114300" distR="114300" simplePos="0" relativeHeight="251677254" behindDoc="0" locked="0" layoutInCell="1" allowOverlap="1" wp14:anchorId="35FB1A96" wp14:editId="4872834E">
                <wp:simplePos x="0" y="0"/>
                <wp:positionH relativeFrom="column">
                  <wp:posOffset>668655</wp:posOffset>
                </wp:positionH>
                <wp:positionV relativeFrom="paragraph">
                  <wp:posOffset>234315</wp:posOffset>
                </wp:positionV>
                <wp:extent cx="6394450" cy="552450"/>
                <wp:effectExtent l="0" t="0" r="0" b="0"/>
                <wp:wrapNone/>
                <wp:docPr id="413660920" name="Public Transfor short journey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4450" cy="552450"/>
                          <a:chOff x="0" y="0"/>
                          <a:chExt cx="6394450" cy="552450"/>
                        </a:xfrm>
                      </wpg:grpSpPr>
                      <wps:wsp>
                        <wps:cNvPr id="1624445146" name="Text"/>
                        <wps:cNvSpPr txBox="1"/>
                        <wps:spPr>
                          <a:xfrm>
                            <a:off x="412750" y="0"/>
                            <a:ext cx="5981700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673BFC" w14:textId="4F33CBCC" w:rsidR="00A50F13" w:rsidRPr="000921E1" w:rsidRDefault="00A50F13" w:rsidP="001569A2">
                              <w:pPr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557240">
                                <w:rPr>
                                  <w:sz w:val="24"/>
                                  <w:szCs w:val="24"/>
                                </w:rPr>
                                <w:t xml:space="preserve">I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give permissions for my child to be taken on short journeys via public transport, for which I will be notified about in advance.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415923" name="Rectangle 9"/>
                        <wps:cNvSpPr/>
                        <wps:spPr>
                          <a:xfrm>
                            <a:off x="0" y="120650"/>
                            <a:ext cx="279400" cy="279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FB1A96" id="Public Transfor short journeys" o:spid="_x0000_s1103" style="position:absolute;left:0;text-align:left;margin-left:52.65pt;margin-top:18.45pt;width:503.5pt;height:43.5pt;z-index:251677254;mso-width-relative:margin;mso-height-relative:margin" coordsize="63944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">
                <v:shape id="Text" o:spid="_x0000_s1104" type="#_x0000_t202" style="position:absolute;left:4127;width:59817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" filled="f" stroked="f" strokeweight=".5pt">
                  <v:textbox>
                    <w:txbxContent>
                      <w:p w14:paraId="76673BFC" w14:textId="4F33CBCC" w:rsidR="00A50F13" w:rsidRPr="000921E1" w:rsidRDefault="00A50F13" w:rsidP="001569A2">
                        <w:pPr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557240">
                          <w:rPr>
                            <w:sz w:val="24"/>
                            <w:szCs w:val="24"/>
                          </w:rPr>
                          <w:t xml:space="preserve">I </w:t>
                        </w:r>
                        <w:r>
                          <w:rPr>
                            <w:sz w:val="24"/>
                            <w:szCs w:val="24"/>
                          </w:rPr>
                          <w:t>give permissions for my child to be taken on short journeys via public transport, for which I will be notified about in advance.</w:t>
                        </w:r>
                      </w:p>
                    </w:txbxContent>
                  </v:textbox>
                </v:shape>
                <v:rect id="Rectangle 9" o:spid="_x0000_s1105" style="position:absolute;top:1206;width:2794;height:2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" fillcolor="white [3212]" strokecolor="#1c1c1c [3213]" strokeweight="1pt"/>
              </v:group>
            </w:pict>
          </mc:Fallback>
        </mc:AlternateContent>
      </w:r>
    </w:p>
    <w:p w14:paraId="45D68C2C" w14:textId="5F99BF2D" w:rsidR="009E4127" w:rsidRPr="009E4127" w:rsidRDefault="009E4127" w:rsidP="009E4127"/>
    <w:p w14:paraId="52CC5F22" w14:textId="74D654A0" w:rsidR="009E4127" w:rsidRPr="009E4127" w:rsidRDefault="003F316C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76996" behindDoc="0" locked="0" layoutInCell="1" allowOverlap="1" wp14:anchorId="3FB6B0E2" wp14:editId="0EFAD964">
                <wp:simplePos x="0" y="0"/>
                <wp:positionH relativeFrom="column">
                  <wp:posOffset>325755</wp:posOffset>
                </wp:positionH>
                <wp:positionV relativeFrom="paragraph">
                  <wp:posOffset>19685</wp:posOffset>
                </wp:positionV>
                <wp:extent cx="4330700" cy="368300"/>
                <wp:effectExtent l="0" t="0" r="0" b="0"/>
                <wp:wrapNone/>
                <wp:docPr id="1283811793" name="Outdoor Pla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26FE9A" w14:textId="28D998C4" w:rsidR="003F316C" w:rsidRPr="00557240" w:rsidRDefault="003F316C" w:rsidP="001569A2">
                            <w:pPr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Outdoor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Play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6B0E2" id="Outdoor Play" o:spid="_x0000_s1106" type="#_x0000_t202" style="position:absolute;left:0;text-align:left;margin-left:25.65pt;margin-top:1.55pt;width:341pt;height:29pt;z-index:2516769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" filled="f" stroked="f" strokeweight=".5pt">
                <v:textbox>
                  <w:txbxContent>
                    <w:p w14:paraId="1A26FE9A" w14:textId="28D998C4" w:rsidR="003F316C" w:rsidRPr="00557240" w:rsidRDefault="003F316C" w:rsidP="001569A2">
                      <w:pPr>
                        <w:jc w:val="left"/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Outdoor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Play</w:t>
                      </w:r>
                    </w:p>
                  </w:txbxContent>
                </v:textbox>
              </v:shape>
            </w:pict>
          </mc:Fallback>
        </mc:AlternateContent>
      </w:r>
    </w:p>
    <w:p w14:paraId="056A6B74" w14:textId="0D61BA2E" w:rsidR="009E4127" w:rsidRPr="009E4127" w:rsidRDefault="00A50F13" w:rsidP="009E4127">
      <w:r>
        <w:rPr>
          <w:noProof/>
        </w:rPr>
        <mc:AlternateContent>
          <mc:Choice Requires="wpg">
            <w:drawing>
              <wp:anchor distT="0" distB="0" distL="114300" distR="114300" simplePos="0" relativeHeight="251676738" behindDoc="0" locked="0" layoutInCell="1" allowOverlap="1" wp14:anchorId="73C09436" wp14:editId="7CD83F21">
                <wp:simplePos x="0" y="0"/>
                <wp:positionH relativeFrom="column">
                  <wp:posOffset>671195</wp:posOffset>
                </wp:positionH>
                <wp:positionV relativeFrom="paragraph">
                  <wp:posOffset>48895</wp:posOffset>
                </wp:positionV>
                <wp:extent cx="6394450" cy="552450"/>
                <wp:effectExtent l="0" t="0" r="0" b="0"/>
                <wp:wrapNone/>
                <wp:docPr id="131031840" name="Outdoor equipment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4450" cy="552450"/>
                          <a:chOff x="0" y="0"/>
                          <a:chExt cx="6394450" cy="552450"/>
                        </a:xfrm>
                      </wpg:grpSpPr>
                      <wps:wsp>
                        <wps:cNvPr id="672014444" name="Text"/>
                        <wps:cNvSpPr txBox="1"/>
                        <wps:spPr>
                          <a:xfrm>
                            <a:off x="412750" y="0"/>
                            <a:ext cx="5981700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7E8052" w14:textId="06506CE7" w:rsidR="00A50F13" w:rsidRPr="000921E1" w:rsidRDefault="00A50F13" w:rsidP="001569A2">
                              <w:pPr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557240">
                                <w:rPr>
                                  <w:sz w:val="24"/>
                                  <w:szCs w:val="24"/>
                                </w:rPr>
                                <w:t xml:space="preserve">I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give permissions for my child to use large outdoor equipment in the setting and in purpose-built playgrounds.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55345" name="Rectangle 9"/>
                        <wps:cNvSpPr/>
                        <wps:spPr>
                          <a:xfrm>
                            <a:off x="0" y="120650"/>
                            <a:ext cx="279400" cy="279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C09436" id="Outdoor equipments" o:spid="_x0000_s1107" style="position:absolute;left:0;text-align:left;margin-left:52.85pt;margin-top:3.85pt;width:503.5pt;height:43.5pt;z-index:251676738;mso-width-relative:margin;mso-height-relative:margin" coordsize="63944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">
                <v:shape id="Text" o:spid="_x0000_s1108" type="#_x0000_t202" style="position:absolute;left:4127;width:59817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" filled="f" stroked="f" strokeweight=".5pt">
                  <v:textbox>
                    <w:txbxContent>
                      <w:p w14:paraId="167E8052" w14:textId="06506CE7" w:rsidR="00A50F13" w:rsidRPr="000921E1" w:rsidRDefault="00A50F13" w:rsidP="001569A2">
                        <w:pPr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557240">
                          <w:rPr>
                            <w:sz w:val="24"/>
                            <w:szCs w:val="24"/>
                          </w:rPr>
                          <w:t xml:space="preserve">I </w:t>
                        </w:r>
                        <w:r>
                          <w:rPr>
                            <w:sz w:val="24"/>
                            <w:szCs w:val="24"/>
                          </w:rPr>
                          <w:t>give permissions for my child to use large outdoor equipment in the setting and in purpose-built playgrounds.</w:t>
                        </w:r>
                      </w:p>
                    </w:txbxContent>
                  </v:textbox>
                </v:shape>
                <v:rect id="Rectangle 9" o:spid="_x0000_s1109" style="position:absolute;top:1206;width:2794;height:2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" fillcolor="white [3212]" strokecolor="#1c1c1c [3213]" strokeweight="1pt"/>
              </v:group>
            </w:pict>
          </mc:Fallback>
        </mc:AlternateContent>
      </w:r>
    </w:p>
    <w:p w14:paraId="5EA8FB49" w14:textId="77C9A23B" w:rsidR="009E4127" w:rsidRPr="009E4127" w:rsidRDefault="009E4127" w:rsidP="009E4127"/>
    <w:p w14:paraId="13BCF790" w14:textId="6CCEE2C9" w:rsidR="009E4127" w:rsidRPr="009E4127" w:rsidRDefault="003F316C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76480" behindDoc="0" locked="0" layoutInCell="1" allowOverlap="1" wp14:anchorId="1B3C5A3A" wp14:editId="300CF9CF">
                <wp:simplePos x="0" y="0"/>
                <wp:positionH relativeFrom="column">
                  <wp:posOffset>332105</wp:posOffset>
                </wp:positionH>
                <wp:positionV relativeFrom="paragraph">
                  <wp:posOffset>53975</wp:posOffset>
                </wp:positionV>
                <wp:extent cx="4330700" cy="368300"/>
                <wp:effectExtent l="0" t="0" r="0" b="0"/>
                <wp:wrapNone/>
                <wp:docPr id="403272079" name="Photographs and Ovservation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D7B46" w14:textId="0AFC8C2A" w:rsidR="003F316C" w:rsidRPr="00557240" w:rsidRDefault="003F316C" w:rsidP="001569A2">
                            <w:pPr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Photographs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Observations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C5A3A" id="Photographs and Ovservations" o:spid="_x0000_s1110" type="#_x0000_t202" style="position:absolute;left:0;text-align:left;margin-left:26.15pt;margin-top:4.25pt;width:341pt;height:29pt;z-index:2516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" filled="f" stroked="f" strokeweight=".5pt">
                <v:textbox>
                  <w:txbxContent>
                    <w:p w14:paraId="7F3D7B46" w14:textId="0AFC8C2A" w:rsidR="003F316C" w:rsidRPr="00557240" w:rsidRDefault="003F316C" w:rsidP="001569A2">
                      <w:pPr>
                        <w:jc w:val="left"/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Photographs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and 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Observations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3721332" w14:textId="3868131F" w:rsidR="009E4127" w:rsidRPr="009E4127" w:rsidRDefault="00A50F13" w:rsidP="009E4127">
      <w:r>
        <w:rPr>
          <w:noProof/>
        </w:rPr>
        <mc:AlternateContent>
          <mc:Choice Requires="wpg">
            <w:drawing>
              <wp:anchor distT="0" distB="0" distL="114300" distR="114300" simplePos="0" relativeHeight="251676222" behindDoc="0" locked="0" layoutInCell="1" allowOverlap="1" wp14:anchorId="0BB260DC" wp14:editId="5BD5B1A5">
                <wp:simplePos x="0" y="0"/>
                <wp:positionH relativeFrom="column">
                  <wp:posOffset>668655</wp:posOffset>
                </wp:positionH>
                <wp:positionV relativeFrom="paragraph">
                  <wp:posOffset>54610</wp:posOffset>
                </wp:positionV>
                <wp:extent cx="6330950" cy="774700"/>
                <wp:effectExtent l="0" t="0" r="0" b="6350"/>
                <wp:wrapNone/>
                <wp:docPr id="2096484329" name="Not shared photograph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0950" cy="774700"/>
                          <a:chOff x="0" y="0"/>
                          <a:chExt cx="6330950" cy="774700"/>
                        </a:xfrm>
                      </wpg:grpSpPr>
                      <wps:wsp>
                        <wps:cNvPr id="1655581772" name="Complaints Policy"/>
                        <wps:cNvSpPr txBox="1"/>
                        <wps:spPr>
                          <a:xfrm>
                            <a:off x="412750" y="0"/>
                            <a:ext cx="5918200" cy="774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F08009" w14:textId="47CBEBCD" w:rsidR="00A50F13" w:rsidRPr="00557240" w:rsidRDefault="00A50F13" w:rsidP="001569A2">
                              <w:pPr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557240">
                                <w:rPr>
                                  <w:sz w:val="24"/>
                                  <w:szCs w:val="24"/>
                                </w:rPr>
                                <w:t xml:space="preserve">I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agree that any photographs sent to me showing other children in the setting will be for personal use only by parents/carers. They will, under no circumstances, be shared on social media or sent to anybody else outside the setting.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695017" name="Rectangle 9"/>
                        <wps:cNvSpPr/>
                        <wps:spPr>
                          <a:xfrm>
                            <a:off x="0" y="120650"/>
                            <a:ext cx="279400" cy="279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BB260DC" id="Not shared photographs" o:spid="_x0000_s1111" style="position:absolute;left:0;text-align:left;margin-left:52.65pt;margin-top:4.3pt;width:498.5pt;height:61pt;z-index:251676222;mso-width-relative:margin" coordsize="63309,7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">
                <v:shape id="_x0000_s1112" type="#_x0000_t202" style="position:absolute;left:4127;width:59182;height:7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" filled="f" stroked="f" strokeweight=".5pt">
                  <v:textbox>
                    <w:txbxContent>
                      <w:p w14:paraId="4BF08009" w14:textId="47CBEBCD" w:rsidR="00A50F13" w:rsidRPr="00557240" w:rsidRDefault="00A50F13" w:rsidP="001569A2">
                        <w:pPr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557240">
                          <w:rPr>
                            <w:sz w:val="24"/>
                            <w:szCs w:val="24"/>
                          </w:rPr>
                          <w:t xml:space="preserve">I </w:t>
                        </w:r>
                        <w:r>
                          <w:rPr>
                            <w:sz w:val="24"/>
                            <w:szCs w:val="24"/>
                          </w:rPr>
                          <w:t>agree that any photographs sent to me showing other children in the setting will be for personal use only by parents/carers. They will, under no circumstances, be shared on social media or sent to anybody else outside the setting.</w:t>
                        </w:r>
                      </w:p>
                    </w:txbxContent>
                  </v:textbox>
                </v:shape>
                <v:rect id="Rectangle 9" o:spid="_x0000_s1113" style="position:absolute;top:1206;width:2794;height:2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" fillcolor="white [3212]" strokecolor="#1c1c1c [3213]" strokeweight="1pt"/>
              </v:group>
            </w:pict>
          </mc:Fallback>
        </mc:AlternateContent>
      </w:r>
    </w:p>
    <w:p w14:paraId="5A5754BB" w14:textId="34C6173C" w:rsidR="009E4127" w:rsidRPr="009E4127" w:rsidRDefault="009E4127" w:rsidP="009E4127"/>
    <w:p w14:paraId="635A7587" w14:textId="37CC913A" w:rsidR="009E4127" w:rsidRPr="009E4127" w:rsidRDefault="003F316C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75964" behindDoc="0" locked="0" layoutInCell="1" allowOverlap="1" wp14:anchorId="3C789642" wp14:editId="32254BB2">
                <wp:simplePos x="0" y="0"/>
                <wp:positionH relativeFrom="column">
                  <wp:posOffset>332105</wp:posOffset>
                </wp:positionH>
                <wp:positionV relativeFrom="paragraph">
                  <wp:posOffset>50165</wp:posOffset>
                </wp:positionV>
                <wp:extent cx="6356350" cy="368300"/>
                <wp:effectExtent l="0" t="0" r="0" b="0"/>
                <wp:wrapNone/>
                <wp:docPr id="1145155006" name="Photographs U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F85F6" w14:textId="6F49F9DD" w:rsidR="003F316C" w:rsidRPr="003F316C" w:rsidRDefault="003F316C" w:rsidP="001569A2">
                            <w:pPr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F316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Please </w:t>
                            </w:r>
                            <w:r w:rsidRPr="003F316C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tick or cross</w:t>
                            </w:r>
                            <w:r w:rsidRPr="003F316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below to sap how photogra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phs of your child may or may not be used: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89642" id="Photographs Use" o:spid="_x0000_s1114" type="#_x0000_t202" style="position:absolute;left:0;text-align:left;margin-left:26.15pt;margin-top:3.95pt;width:500.5pt;height:29pt;z-index:2516759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" filled="f" stroked="f" strokeweight=".5pt">
                <v:textbox>
                  <w:txbxContent>
                    <w:p w14:paraId="2BDF85F6" w14:textId="6F49F9DD" w:rsidR="003F316C" w:rsidRPr="003F316C" w:rsidRDefault="003F316C" w:rsidP="001569A2">
                      <w:pPr>
                        <w:jc w:val="lef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F316C">
                        <w:rPr>
                          <w:b/>
                          <w:bCs/>
                          <w:sz w:val="24"/>
                          <w:szCs w:val="24"/>
                        </w:rPr>
                        <w:t xml:space="preserve">Please </w:t>
                      </w:r>
                      <w:r w:rsidRPr="003F316C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tick or cross</w:t>
                      </w:r>
                      <w:r w:rsidRPr="003F316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below to sap how photogra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phs of your child may or may not be used:</w:t>
                      </w:r>
                    </w:p>
                  </w:txbxContent>
                </v:textbox>
              </v:shape>
            </w:pict>
          </mc:Fallback>
        </mc:AlternateContent>
      </w:r>
    </w:p>
    <w:p w14:paraId="205BB5F4" w14:textId="21B37200" w:rsidR="009E4127" w:rsidRPr="009E4127" w:rsidRDefault="00A50F13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75706" behindDoc="0" locked="0" layoutInCell="1" allowOverlap="1" wp14:anchorId="72E487FB" wp14:editId="599B33F6">
                <wp:simplePos x="0" y="0"/>
                <wp:positionH relativeFrom="column">
                  <wp:posOffset>323850</wp:posOffset>
                </wp:positionH>
                <wp:positionV relativeFrom="paragraph">
                  <wp:posOffset>29845</wp:posOffset>
                </wp:positionV>
                <wp:extent cx="4330700" cy="368300"/>
                <wp:effectExtent l="0" t="0" r="0" b="0"/>
                <wp:wrapNone/>
                <wp:docPr id="200633371" name="I give my permission...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90D20" w14:textId="5DDD607B" w:rsidR="00A50F13" w:rsidRPr="00A50F13" w:rsidRDefault="00A50F13" w:rsidP="001569A2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A50F13">
                              <w:rPr>
                                <w:sz w:val="24"/>
                                <w:szCs w:val="24"/>
                              </w:rPr>
                              <w:t>I give my permission for p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hotographs to be taken on my child: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487FB" id="I give my permission...." o:spid="_x0000_s1115" type="#_x0000_t202" style="position:absolute;left:0;text-align:left;margin-left:25.5pt;margin-top:2.35pt;width:341pt;height:29pt;z-index:2516757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" filled="f" stroked="f" strokeweight=".5pt">
                <v:textbox>
                  <w:txbxContent>
                    <w:p w14:paraId="75390D20" w14:textId="5DDD607B" w:rsidR="00A50F13" w:rsidRPr="00A50F13" w:rsidRDefault="00A50F13" w:rsidP="001569A2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 w:rsidRPr="00A50F13">
                        <w:rPr>
                          <w:sz w:val="24"/>
                          <w:szCs w:val="24"/>
                        </w:rPr>
                        <w:t>I give my permission for p</w:t>
                      </w:r>
                      <w:r>
                        <w:rPr>
                          <w:sz w:val="24"/>
                          <w:szCs w:val="24"/>
                        </w:rPr>
                        <w:t>hotographs to be taken on my child:</w:t>
                      </w:r>
                    </w:p>
                  </w:txbxContent>
                </v:textbox>
              </v:shape>
            </w:pict>
          </mc:Fallback>
        </mc:AlternateContent>
      </w:r>
    </w:p>
    <w:p w14:paraId="7960196B" w14:textId="6A41DCBF" w:rsidR="009E4127" w:rsidRPr="009E4127" w:rsidRDefault="007F5104" w:rsidP="009E4127">
      <w:r>
        <w:rPr>
          <w:noProof/>
        </w:rPr>
        <mc:AlternateContent>
          <mc:Choice Requires="wpg">
            <w:drawing>
              <wp:anchor distT="0" distB="0" distL="114300" distR="114300" simplePos="0" relativeHeight="251675448" behindDoc="0" locked="0" layoutInCell="1" allowOverlap="1" wp14:anchorId="5EE83F35" wp14:editId="704D1E95">
                <wp:simplePos x="0" y="0"/>
                <wp:positionH relativeFrom="column">
                  <wp:posOffset>668655</wp:posOffset>
                </wp:positionH>
                <wp:positionV relativeFrom="paragraph">
                  <wp:posOffset>57785</wp:posOffset>
                </wp:positionV>
                <wp:extent cx="6140450" cy="336550"/>
                <wp:effectExtent l="0" t="0" r="0" b="6350"/>
                <wp:wrapNone/>
                <wp:docPr id="829463271" name="Sent photograph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450" cy="336550"/>
                          <a:chOff x="-31750" y="-234950"/>
                          <a:chExt cx="6140450" cy="336550"/>
                        </a:xfrm>
                      </wpg:grpSpPr>
                      <wps:wsp>
                        <wps:cNvPr id="412481831" name="Text"/>
                        <wps:cNvSpPr txBox="1"/>
                        <wps:spPr>
                          <a:xfrm>
                            <a:off x="387350" y="-234950"/>
                            <a:ext cx="5721350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0B1657" w14:textId="4CD7B893" w:rsidR="007F5104" w:rsidRPr="007F5104" w:rsidRDefault="007F5104" w:rsidP="001569A2">
                              <w:pPr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t</w:t>
                              </w:r>
                              <w:r w:rsidRPr="007F5104">
                                <w:rPr>
                                  <w:sz w:val="24"/>
                                  <w:szCs w:val="24"/>
                                </w:rPr>
                                <w:t>o be sent to me v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ia email/private group/pre-agreed childcare app/on paper.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1169749" name="Rectangle 9"/>
                        <wps:cNvSpPr/>
                        <wps:spPr>
                          <a:xfrm>
                            <a:off x="-31750" y="-209550"/>
                            <a:ext cx="279400" cy="279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E83F35" id="Sent photographs" o:spid="_x0000_s1116" style="position:absolute;left:0;text-align:left;margin-left:52.65pt;margin-top:4.55pt;width:483.5pt;height:26.5pt;z-index:251675448;mso-width-relative:margin;mso-height-relative:margin" coordorigin="-317,-2349" coordsize="61404,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">
                <v:shape id="Text" o:spid="_x0000_s1117" type="#_x0000_t202" style="position:absolute;left:3873;top:-2349;width:57214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" filled="f" stroked="f" strokeweight=".5pt">
                  <v:textbox>
                    <w:txbxContent>
                      <w:p w14:paraId="4D0B1657" w14:textId="4CD7B893" w:rsidR="007F5104" w:rsidRPr="007F5104" w:rsidRDefault="007F5104" w:rsidP="001569A2">
                        <w:pPr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 w:rsidRPr="007F5104">
                          <w:rPr>
                            <w:sz w:val="24"/>
                            <w:szCs w:val="24"/>
                          </w:rPr>
                          <w:t>o be sent to me v</w:t>
                        </w:r>
                        <w:r>
                          <w:rPr>
                            <w:sz w:val="24"/>
                            <w:szCs w:val="24"/>
                          </w:rPr>
                          <w:t>ia email/private group/pre-agreed childcare app/on paper.</w:t>
                        </w:r>
                      </w:p>
                    </w:txbxContent>
                  </v:textbox>
                </v:shape>
                <v:rect id="Rectangle 9" o:spid="_x0000_s1118" style="position:absolute;left:-317;top:-2095;width:2793;height:27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" fillcolor="white [3212]" strokecolor="#1c1c1c [3213]" strokeweight="1pt"/>
              </v:group>
            </w:pict>
          </mc:Fallback>
        </mc:AlternateContent>
      </w:r>
    </w:p>
    <w:p w14:paraId="76BC1E85" w14:textId="1057DF5D" w:rsidR="009E4127" w:rsidRPr="009E4127" w:rsidRDefault="007F5104" w:rsidP="009E4127">
      <w:r>
        <w:rPr>
          <w:noProof/>
        </w:rPr>
        <mc:AlternateContent>
          <mc:Choice Requires="wpg">
            <w:drawing>
              <wp:anchor distT="0" distB="0" distL="114300" distR="114300" simplePos="0" relativeHeight="251675190" behindDoc="0" locked="0" layoutInCell="1" allowOverlap="1" wp14:anchorId="3080E9A2" wp14:editId="36A84433">
                <wp:simplePos x="0" y="0"/>
                <wp:positionH relativeFrom="column">
                  <wp:posOffset>668655</wp:posOffset>
                </wp:positionH>
                <wp:positionV relativeFrom="paragraph">
                  <wp:posOffset>140970</wp:posOffset>
                </wp:positionV>
                <wp:extent cx="6413500" cy="336550"/>
                <wp:effectExtent l="0" t="0" r="0" b="6350"/>
                <wp:wrapNone/>
                <wp:docPr id="1918126201" name="Shared photographs in group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3500" cy="336550"/>
                          <a:chOff x="-31750" y="-234950"/>
                          <a:chExt cx="6413500" cy="336550"/>
                        </a:xfrm>
                      </wpg:grpSpPr>
                      <wps:wsp>
                        <wps:cNvPr id="1455315463" name="Text"/>
                        <wps:cNvSpPr txBox="1"/>
                        <wps:spPr>
                          <a:xfrm>
                            <a:off x="387350" y="-234950"/>
                            <a:ext cx="5994400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A312BC" w14:textId="67F36A30" w:rsidR="007F5104" w:rsidRPr="007F5104" w:rsidRDefault="007F5104" w:rsidP="001569A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t</w:t>
                              </w:r>
                              <w:r w:rsidRPr="007F5104">
                                <w:rPr>
                                  <w:sz w:val="24"/>
                                  <w:szCs w:val="24"/>
                                </w:rPr>
                                <w:t>o be shared in groups m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essages, which can be seen by other parents from the setting.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637357" name="Rectangle 9"/>
                        <wps:cNvSpPr/>
                        <wps:spPr>
                          <a:xfrm>
                            <a:off x="-31750" y="-209550"/>
                            <a:ext cx="279400" cy="279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80E9A2" id="Shared photographs in groups" o:spid="_x0000_s1119" style="position:absolute;left:0;text-align:left;margin-left:52.65pt;margin-top:11.1pt;width:505pt;height:26.5pt;z-index:251675190;mso-width-relative:margin;mso-height-relative:margin" coordorigin="-317,-2349" coordsize="64135,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">
                <v:shape id="Text" o:spid="_x0000_s1120" type="#_x0000_t202" style="position:absolute;left:3873;top:-2349;width:59944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" filled="f" stroked="f" strokeweight=".5pt">
                  <v:textbox>
                    <w:txbxContent>
                      <w:p w14:paraId="6DA312BC" w14:textId="67F36A30" w:rsidR="007F5104" w:rsidRPr="007F5104" w:rsidRDefault="007F5104" w:rsidP="001569A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 w:rsidRPr="007F5104">
                          <w:rPr>
                            <w:sz w:val="24"/>
                            <w:szCs w:val="24"/>
                          </w:rPr>
                          <w:t>o be shared in groups m</w:t>
                        </w:r>
                        <w:r>
                          <w:rPr>
                            <w:sz w:val="24"/>
                            <w:szCs w:val="24"/>
                          </w:rPr>
                          <w:t>essages, which can be seen by other parents from the setting.</w:t>
                        </w:r>
                      </w:p>
                    </w:txbxContent>
                  </v:textbox>
                </v:shape>
                <v:rect id="Rectangle 9" o:spid="_x0000_s1121" style="position:absolute;left:-317;top:-2095;width:2793;height:27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" fillcolor="white [3212]" strokecolor="#1c1c1c [3213]" strokeweight="1pt"/>
              </v:group>
            </w:pict>
          </mc:Fallback>
        </mc:AlternateContent>
      </w:r>
    </w:p>
    <w:p w14:paraId="29EBCFE0" w14:textId="578312CB" w:rsidR="009E4127" w:rsidRPr="009E4127" w:rsidRDefault="001569A2" w:rsidP="009E4127">
      <w:r>
        <w:rPr>
          <w:noProof/>
        </w:rPr>
        <mc:AlternateContent>
          <mc:Choice Requires="wpg">
            <w:drawing>
              <wp:anchor distT="0" distB="0" distL="114300" distR="114300" simplePos="0" relativeHeight="251674932" behindDoc="0" locked="0" layoutInCell="1" allowOverlap="1" wp14:anchorId="61BAFBD2" wp14:editId="77DB646B">
                <wp:simplePos x="0" y="0"/>
                <wp:positionH relativeFrom="column">
                  <wp:posOffset>668655</wp:posOffset>
                </wp:positionH>
                <wp:positionV relativeFrom="paragraph">
                  <wp:posOffset>141605</wp:posOffset>
                </wp:positionV>
                <wp:extent cx="5924550" cy="539750"/>
                <wp:effectExtent l="0" t="0" r="0" b="0"/>
                <wp:wrapNone/>
                <wp:docPr id="1611331426" name="Backgroun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539750"/>
                          <a:chOff x="-31750" y="-311150"/>
                          <a:chExt cx="5924550" cy="539750"/>
                        </a:xfrm>
                      </wpg:grpSpPr>
                      <wps:wsp>
                        <wps:cNvPr id="574036942" name="Text"/>
                        <wps:cNvSpPr txBox="1"/>
                        <wps:spPr>
                          <a:xfrm>
                            <a:off x="381000" y="-311150"/>
                            <a:ext cx="5511800" cy="539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962225" w14:textId="0CC0F513" w:rsidR="001569A2" w:rsidRPr="007F5104" w:rsidRDefault="001569A2" w:rsidP="001569A2">
                              <w:pPr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t</w:t>
                              </w:r>
                              <w:r w:rsidRPr="007F5104">
                                <w:rPr>
                                  <w:sz w:val="24"/>
                                  <w:szCs w:val="24"/>
                                </w:rPr>
                                <w:t xml:space="preserve">o be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seen in the background of photographs taken of other children and sent to their parents/carers.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90357" name="Rectangle 9"/>
                        <wps:cNvSpPr/>
                        <wps:spPr>
                          <a:xfrm>
                            <a:off x="-31750" y="-209550"/>
                            <a:ext cx="279400" cy="279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BAFBD2" id="Background" o:spid="_x0000_s1122" style="position:absolute;left:0;text-align:left;margin-left:52.65pt;margin-top:11.15pt;width:466.5pt;height:42.5pt;z-index:251674932;mso-width-relative:margin;mso-height-relative:margin" coordorigin="-317,-3111" coordsize="59245,5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">
                <v:shape id="Text" o:spid="_x0000_s1123" type="#_x0000_t202" style="position:absolute;left:3810;top:-3111;width:55118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" filled="f" stroked="f" strokeweight=".5pt">
                  <v:textbox>
                    <w:txbxContent>
                      <w:p w14:paraId="0D962225" w14:textId="0CC0F513" w:rsidR="001569A2" w:rsidRPr="007F5104" w:rsidRDefault="001569A2" w:rsidP="001569A2">
                        <w:pPr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 w:rsidRPr="007F5104">
                          <w:rPr>
                            <w:sz w:val="24"/>
                            <w:szCs w:val="24"/>
                          </w:rPr>
                          <w:t xml:space="preserve">o be </w:t>
                        </w:r>
                        <w:r>
                          <w:rPr>
                            <w:sz w:val="24"/>
                            <w:szCs w:val="24"/>
                          </w:rPr>
                          <w:t>seen in the background of photographs taken of other children and sent to their parents/carers.</w:t>
                        </w:r>
                      </w:p>
                    </w:txbxContent>
                  </v:textbox>
                </v:shape>
                <v:rect id="Rectangle 9" o:spid="_x0000_s1124" style="position:absolute;left:-317;top:-2095;width:2793;height:27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" fillcolor="white [3212]" strokecolor="#1c1c1c [3213]" strokeweight="1pt"/>
              </v:group>
            </w:pict>
          </mc:Fallback>
        </mc:AlternateContent>
      </w:r>
    </w:p>
    <w:p w14:paraId="56928C15" w14:textId="35B69A6B" w:rsidR="009E4127" w:rsidRPr="009E4127" w:rsidRDefault="001569A2" w:rsidP="009E4127">
      <w:r>
        <w:rPr>
          <w:noProof/>
        </w:rPr>
        <mc:AlternateContent>
          <mc:Choice Requires="wpg">
            <w:drawing>
              <wp:anchor distT="0" distB="0" distL="114300" distR="114300" simplePos="0" relativeHeight="251674674" behindDoc="0" locked="0" layoutInCell="1" allowOverlap="1" wp14:anchorId="0027DCFC" wp14:editId="768F707D">
                <wp:simplePos x="0" y="0"/>
                <wp:positionH relativeFrom="column">
                  <wp:posOffset>668655</wp:posOffset>
                </wp:positionH>
                <wp:positionV relativeFrom="paragraph">
                  <wp:posOffset>238125</wp:posOffset>
                </wp:positionV>
                <wp:extent cx="6229350" cy="539750"/>
                <wp:effectExtent l="0" t="0" r="0" b="0"/>
                <wp:wrapNone/>
                <wp:docPr id="1617251556" name="Portfolo u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539750"/>
                          <a:chOff x="-31750" y="-311150"/>
                          <a:chExt cx="6229350" cy="539750"/>
                        </a:xfrm>
                      </wpg:grpSpPr>
                      <wps:wsp>
                        <wps:cNvPr id="2061903754" name="Text"/>
                        <wps:cNvSpPr txBox="1"/>
                        <wps:spPr>
                          <a:xfrm>
                            <a:off x="381000" y="-311150"/>
                            <a:ext cx="5816600" cy="539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F45DCA" w14:textId="084FAFDA" w:rsidR="001569A2" w:rsidRPr="007F5104" w:rsidRDefault="001569A2" w:rsidP="001569A2">
                              <w:pPr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t</w:t>
                              </w:r>
                              <w:r w:rsidRPr="007F5104">
                                <w:rPr>
                                  <w:sz w:val="24"/>
                                  <w:szCs w:val="24"/>
                                </w:rPr>
                                <w:t xml:space="preserve">o be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used in a portfolio which will be kept in the setting and viewed by children, prospective parents, childcare course evaluators, Ofsted inspectors, </w:t>
                              </w:r>
                              <w:proofErr w:type="gramStart"/>
                              <w:r>
                                <w:rPr>
                                  <w:sz w:val="24"/>
                                  <w:szCs w:val="24"/>
                                </w:rPr>
                                <w:t>etc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400875" name="Rectangle 9"/>
                        <wps:cNvSpPr/>
                        <wps:spPr>
                          <a:xfrm>
                            <a:off x="-31750" y="-209550"/>
                            <a:ext cx="279400" cy="279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27DCFC" id="Portfolo use" o:spid="_x0000_s1125" style="position:absolute;left:0;text-align:left;margin-left:52.65pt;margin-top:18.75pt;width:490.5pt;height:42.5pt;z-index:251674674;mso-width-relative:margin;mso-height-relative:margin" coordorigin="-317,-3111" coordsize="62293,5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">
                <v:shape id="Text" o:spid="_x0000_s1126" type="#_x0000_t202" style="position:absolute;left:3810;top:-3111;width:58166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" filled="f" stroked="f" strokeweight=".5pt">
                  <v:textbox>
                    <w:txbxContent>
                      <w:p w14:paraId="58F45DCA" w14:textId="084FAFDA" w:rsidR="001569A2" w:rsidRPr="007F5104" w:rsidRDefault="001569A2" w:rsidP="001569A2">
                        <w:pPr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 w:rsidRPr="007F5104">
                          <w:rPr>
                            <w:sz w:val="24"/>
                            <w:szCs w:val="24"/>
                          </w:rPr>
                          <w:t xml:space="preserve">o be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used in a portfolio which will be kept in the setting and viewed by children, prospective parents, childcare course evaluators, Ofsted inspectors, </w:t>
                        </w:r>
                        <w:proofErr w:type="gramStart"/>
                        <w:r>
                          <w:rPr>
                            <w:sz w:val="24"/>
                            <w:szCs w:val="24"/>
                          </w:rPr>
                          <w:t>etc</w:t>
                        </w:r>
                        <w:proofErr w:type="gramEnd"/>
                      </w:p>
                    </w:txbxContent>
                  </v:textbox>
                </v:shape>
                <v:rect id="Rectangle 9" o:spid="_x0000_s1127" style="position:absolute;left:-317;top:-2095;width:2793;height:27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" fillcolor="white [3212]" strokecolor="#1c1c1c [3213]" strokeweight="1pt"/>
              </v:group>
            </w:pict>
          </mc:Fallback>
        </mc:AlternateContent>
      </w:r>
    </w:p>
    <w:p w14:paraId="4F14D4F3" w14:textId="13872FEB" w:rsidR="009E4127" w:rsidRPr="009E4127" w:rsidRDefault="001569A2" w:rsidP="009E4127">
      <w:r>
        <w:rPr>
          <w:noProof/>
        </w:rPr>
        <mc:AlternateContent>
          <mc:Choice Requires="wpg">
            <w:drawing>
              <wp:anchor distT="0" distB="0" distL="114300" distR="114300" simplePos="0" relativeHeight="251674416" behindDoc="0" locked="0" layoutInCell="1" allowOverlap="1" wp14:anchorId="55FC4322" wp14:editId="26F094F6">
                <wp:simplePos x="0" y="0"/>
                <wp:positionH relativeFrom="column">
                  <wp:posOffset>675005</wp:posOffset>
                </wp:positionH>
                <wp:positionV relativeFrom="paragraph">
                  <wp:posOffset>321310</wp:posOffset>
                </wp:positionV>
                <wp:extent cx="6438900" cy="539750"/>
                <wp:effectExtent l="0" t="0" r="0" b="0"/>
                <wp:wrapNone/>
                <wp:docPr id="1164121316" name="Website / social medi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0" cy="539750"/>
                          <a:chOff x="-31750" y="-311150"/>
                          <a:chExt cx="6438900" cy="539750"/>
                        </a:xfrm>
                      </wpg:grpSpPr>
                      <wps:wsp>
                        <wps:cNvPr id="1111711150" name="Text"/>
                        <wps:cNvSpPr txBox="1"/>
                        <wps:spPr>
                          <a:xfrm>
                            <a:off x="381000" y="-311150"/>
                            <a:ext cx="6026150" cy="539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CC5DCA" w14:textId="4AAF3B2C" w:rsidR="001569A2" w:rsidRPr="007F5104" w:rsidRDefault="001569A2" w:rsidP="001569A2">
                              <w:pPr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t</w:t>
                              </w:r>
                              <w:r w:rsidRPr="007F5104">
                                <w:rPr>
                                  <w:sz w:val="24"/>
                                  <w:szCs w:val="24"/>
                                </w:rPr>
                                <w:t xml:space="preserve">o be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used freely on my childminder’s website/social media page as an advertisement for the setting – with my child’s face showing.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793181" name="Rectangle 9"/>
                        <wps:cNvSpPr/>
                        <wps:spPr>
                          <a:xfrm>
                            <a:off x="-31750" y="-209550"/>
                            <a:ext cx="279400" cy="279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FC4322" id="Website / social media 1" o:spid="_x0000_s1128" style="position:absolute;left:0;text-align:left;margin-left:53.15pt;margin-top:25.3pt;width:507pt;height:42.5pt;z-index:251674416;mso-width-relative:margin;mso-height-relative:margin" coordorigin="-317,-3111" coordsize="64389,5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">
                <v:shape id="Text" o:spid="_x0000_s1129" type="#_x0000_t202" style="position:absolute;left:3810;top:-3111;width:60261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" filled="f" stroked="f" strokeweight=".5pt">
                  <v:textbox>
                    <w:txbxContent>
                      <w:p w14:paraId="77CC5DCA" w14:textId="4AAF3B2C" w:rsidR="001569A2" w:rsidRPr="007F5104" w:rsidRDefault="001569A2" w:rsidP="001569A2">
                        <w:pPr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 w:rsidRPr="007F5104">
                          <w:rPr>
                            <w:sz w:val="24"/>
                            <w:szCs w:val="24"/>
                          </w:rPr>
                          <w:t xml:space="preserve">o be </w:t>
                        </w:r>
                        <w:r>
                          <w:rPr>
                            <w:sz w:val="24"/>
                            <w:szCs w:val="24"/>
                          </w:rPr>
                          <w:t>used freely on my childminder’s website/social media page as an advertisement for the setting – with my child’s face showing.</w:t>
                        </w:r>
                      </w:p>
                    </w:txbxContent>
                  </v:textbox>
                </v:shape>
                <v:rect id="Rectangle 9" o:spid="_x0000_s1130" style="position:absolute;left:-317;top:-2095;width:2793;height:27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" fillcolor="white [3212]" strokecolor="#1c1c1c [3213]" strokeweight="1pt"/>
              </v:group>
            </w:pict>
          </mc:Fallback>
        </mc:AlternateContent>
      </w:r>
    </w:p>
    <w:p w14:paraId="6D3A4784" w14:textId="3C9BD366" w:rsidR="009E4127" w:rsidRPr="009E4127" w:rsidRDefault="009E4127" w:rsidP="009E4127"/>
    <w:p w14:paraId="6FD6799A" w14:textId="7F2096CB" w:rsidR="009E4127" w:rsidRDefault="001569A2" w:rsidP="009E4127">
      <w:r>
        <w:rPr>
          <w:noProof/>
        </w:rPr>
        <mc:AlternateContent>
          <mc:Choice Requires="wpg">
            <w:drawing>
              <wp:anchor distT="0" distB="0" distL="114300" distR="114300" simplePos="0" relativeHeight="251674158" behindDoc="0" locked="0" layoutInCell="1" allowOverlap="1" wp14:anchorId="3B4570B2" wp14:editId="5128D7EE">
                <wp:simplePos x="0" y="0"/>
                <wp:positionH relativeFrom="column">
                  <wp:posOffset>675005</wp:posOffset>
                </wp:positionH>
                <wp:positionV relativeFrom="paragraph">
                  <wp:posOffset>81280</wp:posOffset>
                </wp:positionV>
                <wp:extent cx="6273800" cy="539750"/>
                <wp:effectExtent l="0" t="0" r="0" b="0"/>
                <wp:wrapNone/>
                <wp:docPr id="319190705" name="Website / social medi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3800" cy="539750"/>
                          <a:chOff x="-31750" y="-311150"/>
                          <a:chExt cx="6273800" cy="539750"/>
                        </a:xfrm>
                      </wpg:grpSpPr>
                      <wps:wsp>
                        <wps:cNvPr id="2061712663" name="Text"/>
                        <wps:cNvSpPr txBox="1"/>
                        <wps:spPr>
                          <a:xfrm>
                            <a:off x="381000" y="-311150"/>
                            <a:ext cx="5861050" cy="539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19A9EC" w14:textId="0C8AD000" w:rsidR="001569A2" w:rsidRPr="007F5104" w:rsidRDefault="001569A2" w:rsidP="001569A2">
                              <w:pPr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t</w:t>
                              </w:r>
                              <w:r w:rsidRPr="007F5104">
                                <w:rPr>
                                  <w:sz w:val="24"/>
                                  <w:szCs w:val="24"/>
                                </w:rPr>
                                <w:t xml:space="preserve">o be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used on my childminder’s website/social media page as an advertisement the setting – only when my child’s face is blurred or hidden.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6939768" name="Rectangle 9"/>
                        <wps:cNvSpPr/>
                        <wps:spPr>
                          <a:xfrm>
                            <a:off x="-31750" y="-209550"/>
                            <a:ext cx="279400" cy="279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4570B2" id="Website / social media 2" o:spid="_x0000_s1131" style="position:absolute;left:0;text-align:left;margin-left:53.15pt;margin-top:6.4pt;width:494pt;height:42.5pt;z-index:251674158;mso-width-relative:margin;mso-height-relative:margin" coordorigin="-317,-3111" coordsize="62738,5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">
                <v:shape id="Text" o:spid="_x0000_s1132" type="#_x0000_t202" style="position:absolute;left:3810;top:-3111;width:58610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" filled="f" stroked="f" strokeweight=".5pt">
                  <v:textbox>
                    <w:txbxContent>
                      <w:p w14:paraId="2A19A9EC" w14:textId="0C8AD000" w:rsidR="001569A2" w:rsidRPr="007F5104" w:rsidRDefault="001569A2" w:rsidP="001569A2">
                        <w:pPr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 w:rsidRPr="007F5104">
                          <w:rPr>
                            <w:sz w:val="24"/>
                            <w:szCs w:val="24"/>
                          </w:rPr>
                          <w:t xml:space="preserve">o be </w:t>
                        </w:r>
                        <w:r>
                          <w:rPr>
                            <w:sz w:val="24"/>
                            <w:szCs w:val="24"/>
                          </w:rPr>
                          <w:t>used on my childminder’s website/social media page as an advertisement the setting – only when my child’s face is blurred or hidden.</w:t>
                        </w:r>
                      </w:p>
                    </w:txbxContent>
                  </v:textbox>
                </v:shape>
                <v:rect id="Rectangle 9" o:spid="_x0000_s1133" style="position:absolute;left:-317;top:-2095;width:2793;height:27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" fillcolor="white [3212]" strokecolor="#1c1c1c [3213]" strokeweight="1pt"/>
              </v:group>
            </w:pict>
          </mc:Fallback>
        </mc:AlternateContent>
      </w:r>
    </w:p>
    <w:p w14:paraId="12040375" w14:textId="2222A159" w:rsidR="009E4127" w:rsidRDefault="001569A2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73900" behindDoc="0" locked="0" layoutInCell="1" allowOverlap="1" wp14:anchorId="7C37FF84" wp14:editId="3E9ABBF1">
                <wp:simplePos x="0" y="0"/>
                <wp:positionH relativeFrom="column">
                  <wp:posOffset>586105</wp:posOffset>
                </wp:positionH>
                <wp:positionV relativeFrom="paragraph">
                  <wp:posOffset>310515</wp:posOffset>
                </wp:positionV>
                <wp:extent cx="6134100" cy="247650"/>
                <wp:effectExtent l="0" t="0" r="0" b="0"/>
                <wp:wrapNone/>
                <wp:docPr id="941963374" name="Data Protec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F7ADE7" w14:textId="6DDA80F8" w:rsidR="001569A2" w:rsidRPr="001569A2" w:rsidRDefault="001569A2" w:rsidP="00557240">
                            <w:pPr>
                              <w:jc w:val="left"/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  <w:r w:rsidRPr="001569A2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All data and </w:t>
                            </w:r>
                            <w:proofErr w:type="spellStart"/>
                            <w:r w:rsidRPr="001569A2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photopraphs</w:t>
                            </w:r>
                            <w:proofErr w:type="spellEnd"/>
                            <w:r w:rsidRPr="001569A2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 are stored securely in line with the Confidentially Privacy and Data Retention Policy following guidelines set out in the Data Protection Act, 2018.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7FF84" id="Data Protection" o:spid="_x0000_s1134" type="#_x0000_t202" style="position:absolute;left:0;text-align:left;margin-left:46.15pt;margin-top:24.45pt;width:483pt;height:19.5pt;z-index:2516739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" filled="f" stroked="f" strokeweight=".5pt">
                <v:textbox>
                  <w:txbxContent>
                    <w:p w14:paraId="4AF7ADE7" w14:textId="6DDA80F8" w:rsidR="001569A2" w:rsidRPr="001569A2" w:rsidRDefault="001569A2" w:rsidP="00557240">
                      <w:pPr>
                        <w:jc w:val="left"/>
                        <w:rPr>
                          <w:color w:val="A6A6A6" w:themeColor="background1" w:themeShade="A6"/>
                          <w:sz w:val="12"/>
                          <w:szCs w:val="12"/>
                        </w:rPr>
                      </w:pPr>
                      <w:r w:rsidRPr="001569A2">
                        <w:rPr>
                          <w:color w:val="A6A6A6" w:themeColor="background1" w:themeShade="A6"/>
                          <w:sz w:val="12"/>
                          <w:szCs w:val="12"/>
                        </w:rPr>
                        <w:t xml:space="preserve">All data and </w:t>
                      </w:r>
                      <w:proofErr w:type="spellStart"/>
                      <w:r w:rsidRPr="001569A2">
                        <w:rPr>
                          <w:color w:val="A6A6A6" w:themeColor="background1" w:themeShade="A6"/>
                          <w:sz w:val="12"/>
                          <w:szCs w:val="12"/>
                        </w:rPr>
                        <w:t>photopraphs</w:t>
                      </w:r>
                      <w:proofErr w:type="spellEnd"/>
                      <w:r w:rsidRPr="001569A2">
                        <w:rPr>
                          <w:color w:val="A6A6A6" w:themeColor="background1" w:themeShade="A6"/>
                          <w:sz w:val="12"/>
                          <w:szCs w:val="12"/>
                        </w:rPr>
                        <w:t xml:space="preserve"> are stored securely in line with the Confidentially Privacy and Data Retention Policy following guidelines set out in the Data Protection Act, 2018.</w:t>
                      </w:r>
                    </w:p>
                  </w:txbxContent>
                </v:textbox>
              </v:shape>
            </w:pict>
          </mc:Fallback>
        </mc:AlternateContent>
      </w:r>
    </w:p>
    <w:p w14:paraId="3F055261" w14:textId="3F6E4D4E" w:rsidR="00B8626B" w:rsidRPr="009E4127" w:rsidRDefault="008635F3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73642" behindDoc="0" locked="0" layoutInCell="1" allowOverlap="1" wp14:anchorId="4697CD81" wp14:editId="2010C678">
                <wp:simplePos x="0" y="0"/>
                <wp:positionH relativeFrom="column">
                  <wp:posOffset>249555</wp:posOffset>
                </wp:positionH>
                <wp:positionV relativeFrom="paragraph">
                  <wp:posOffset>235585</wp:posOffset>
                </wp:positionV>
                <wp:extent cx="6883400" cy="1765300"/>
                <wp:effectExtent l="0" t="0" r="0" b="6350"/>
                <wp:wrapNone/>
                <wp:docPr id="939694668" name="Bottom Tab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400" cy="176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91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20"/>
                              <w:gridCol w:w="2702"/>
                              <w:gridCol w:w="1570"/>
                              <w:gridCol w:w="2399"/>
                            </w:tblGrid>
                            <w:tr w:rsidR="008635F3" w14:paraId="26D5E71A" w14:textId="40B05BED" w:rsidTr="008635F3">
                              <w:trPr>
                                <w:trHeight w:val="390"/>
                              </w:trPr>
                              <w:tc>
                                <w:tcPr>
                                  <w:tcW w:w="3520" w:type="dxa"/>
                                  <w:shd w:val="clear" w:color="auto" w:fill="D7D0E8"/>
                                  <w:vAlign w:val="center"/>
                                </w:tcPr>
                                <w:p w14:paraId="413ECADF" w14:textId="5894F4E9" w:rsidR="008635F3" w:rsidRPr="001E328F" w:rsidRDefault="008635F3" w:rsidP="005F50D2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Childcare Practitioner’s Name:</w:t>
                                  </w:r>
                                </w:p>
                              </w:tc>
                              <w:tc>
                                <w:tcPr>
                                  <w:tcW w:w="6671" w:type="dxa"/>
                                  <w:gridSpan w:val="3"/>
                                  <w:shd w:val="clear" w:color="auto" w:fill="FFFFFF" w:themeFill="background1"/>
                                  <w:vAlign w:val="center"/>
                                </w:tcPr>
                                <w:p w14:paraId="48C35A21" w14:textId="1B13DE5E" w:rsidR="008635F3" w:rsidRPr="001E328F" w:rsidRDefault="008635F3" w:rsidP="005F50D2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5F3" w14:paraId="07199076" w14:textId="09658553" w:rsidTr="008635F3">
                              <w:trPr>
                                <w:trHeight w:val="637"/>
                              </w:trPr>
                              <w:tc>
                                <w:tcPr>
                                  <w:tcW w:w="3520" w:type="dxa"/>
                                  <w:shd w:val="clear" w:color="auto" w:fill="D7D0E8"/>
                                  <w:vAlign w:val="center"/>
                                </w:tcPr>
                                <w:p w14:paraId="770F97B3" w14:textId="732412F2" w:rsidR="008635F3" w:rsidRPr="001E328F" w:rsidRDefault="008635F3" w:rsidP="005F50D2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Childcare Practitioner’s Signature: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C3BA444" w14:textId="77777777" w:rsidR="008635F3" w:rsidRPr="001E328F" w:rsidRDefault="008635F3" w:rsidP="005F50D2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  <w:shd w:val="clear" w:color="auto" w:fill="D7D0E8"/>
                                </w:tcPr>
                                <w:p w14:paraId="504704A9" w14:textId="54CCEF62" w:rsidR="008635F3" w:rsidRPr="001E328F" w:rsidRDefault="008635F3" w:rsidP="005F50D2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Date Signed:</w:t>
                                  </w:r>
                                </w:p>
                              </w:tc>
                              <w:tc>
                                <w:tcPr>
                                  <w:tcW w:w="2399" w:type="dxa"/>
                                  <w:shd w:val="clear" w:color="auto" w:fill="FFFFFF" w:themeFill="background1"/>
                                </w:tcPr>
                                <w:p w14:paraId="16B872C2" w14:textId="7EEFCAE1" w:rsidR="008635F3" w:rsidRPr="001E328F" w:rsidRDefault="008635F3" w:rsidP="005F50D2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5F3" w14:paraId="42100645" w14:textId="3D173965" w:rsidTr="008635F3">
                              <w:trPr>
                                <w:trHeight w:val="264"/>
                              </w:trPr>
                              <w:tc>
                                <w:tcPr>
                                  <w:tcW w:w="3520" w:type="dxa"/>
                                  <w:shd w:val="clear" w:color="auto" w:fill="D7D0E8"/>
                                </w:tcPr>
                                <w:p w14:paraId="7AC7A47A" w14:textId="3B8600ED" w:rsidR="008635F3" w:rsidRPr="001E328F" w:rsidRDefault="008635F3" w:rsidP="001E328F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Parent/Carer’s Name:</w:t>
                                  </w:r>
                                </w:p>
                              </w:tc>
                              <w:tc>
                                <w:tcPr>
                                  <w:tcW w:w="6671" w:type="dxa"/>
                                  <w:gridSpan w:val="3"/>
                                  <w:shd w:val="clear" w:color="auto" w:fill="FFFFFF" w:themeFill="background1"/>
                                </w:tcPr>
                                <w:p w14:paraId="3F01A505" w14:textId="4F8AA907" w:rsidR="008635F3" w:rsidRPr="001E328F" w:rsidRDefault="008635F3" w:rsidP="001E328F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5F3" w14:paraId="6D79446A" w14:textId="77777777" w:rsidTr="008635F3">
                              <w:trPr>
                                <w:trHeight w:val="436"/>
                              </w:trPr>
                              <w:tc>
                                <w:tcPr>
                                  <w:tcW w:w="3520" w:type="dxa"/>
                                  <w:shd w:val="clear" w:color="auto" w:fill="D7D0E8"/>
                                </w:tcPr>
                                <w:p w14:paraId="10CAEE72" w14:textId="46546A52" w:rsidR="008635F3" w:rsidRDefault="008635F3" w:rsidP="001E328F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Parent/Carer’s Signature: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shd w:val="clear" w:color="auto" w:fill="FFFFFF" w:themeFill="background1"/>
                                </w:tcPr>
                                <w:p w14:paraId="542A4A0E" w14:textId="77777777" w:rsidR="008635F3" w:rsidRPr="001E328F" w:rsidRDefault="008635F3" w:rsidP="001E328F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  <w:shd w:val="clear" w:color="auto" w:fill="D7D0E8"/>
                                </w:tcPr>
                                <w:p w14:paraId="7567CF3A" w14:textId="157663C4" w:rsidR="008635F3" w:rsidRPr="001E328F" w:rsidRDefault="008635F3" w:rsidP="001E328F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Date Signed:</w:t>
                                  </w:r>
                                </w:p>
                              </w:tc>
                              <w:tc>
                                <w:tcPr>
                                  <w:tcW w:w="2399" w:type="dxa"/>
                                  <w:shd w:val="clear" w:color="auto" w:fill="FFFFFF" w:themeFill="background1"/>
                                </w:tcPr>
                                <w:p w14:paraId="2A85E39A" w14:textId="77777777" w:rsidR="008635F3" w:rsidRPr="001E328F" w:rsidRDefault="008635F3" w:rsidP="001E328F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5F3" w14:paraId="06A1B51B" w14:textId="77777777" w:rsidTr="008635F3">
                              <w:trPr>
                                <w:trHeight w:val="436"/>
                              </w:trPr>
                              <w:tc>
                                <w:tcPr>
                                  <w:tcW w:w="3520" w:type="dxa"/>
                                  <w:shd w:val="clear" w:color="auto" w:fill="D7D0E8"/>
                                </w:tcPr>
                                <w:p w14:paraId="406D57A7" w14:textId="6BDB4A01" w:rsidR="008635F3" w:rsidRDefault="008635F3" w:rsidP="001E328F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Date Policy Written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shd w:val="clear" w:color="auto" w:fill="FFFFFF" w:themeFill="background1"/>
                                </w:tcPr>
                                <w:p w14:paraId="3DC86FAB" w14:textId="77777777" w:rsidR="008635F3" w:rsidRPr="001E328F" w:rsidRDefault="008635F3" w:rsidP="001E328F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  <w:shd w:val="clear" w:color="auto" w:fill="D7D0E8"/>
                                </w:tcPr>
                                <w:p w14:paraId="4D70D055" w14:textId="083078E7" w:rsidR="008635F3" w:rsidRPr="001E328F" w:rsidRDefault="008635F3" w:rsidP="001E328F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Review Date:</w:t>
                                  </w:r>
                                </w:p>
                              </w:tc>
                              <w:tc>
                                <w:tcPr>
                                  <w:tcW w:w="2399" w:type="dxa"/>
                                  <w:shd w:val="clear" w:color="auto" w:fill="FFFFFF" w:themeFill="background1"/>
                                </w:tcPr>
                                <w:p w14:paraId="7BF52537" w14:textId="77777777" w:rsidR="008635F3" w:rsidRPr="001E328F" w:rsidRDefault="008635F3" w:rsidP="001E328F">
                                  <w:pPr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BCD61AD" w14:textId="77777777" w:rsidR="008635F3" w:rsidRDefault="008635F3" w:rsidP="008635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7CD81" id="Bottom Table" o:spid="_x0000_s1135" type="#_x0000_t202" style="position:absolute;left:0;text-align:left;margin-left:19.65pt;margin-top:18.55pt;width:542pt;height:139pt;z-index:2516736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" filled="f" stroked="f" strokeweight=".5pt">
                <v:textbox>
                  <w:txbxContent>
                    <w:tbl>
                      <w:tblPr>
                        <w:tblStyle w:val="TableGrid"/>
                        <w:tblW w:w="10191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520"/>
                        <w:gridCol w:w="2702"/>
                        <w:gridCol w:w="1570"/>
                        <w:gridCol w:w="2399"/>
                      </w:tblGrid>
                      <w:tr w:rsidR="008635F3" w14:paraId="26D5E71A" w14:textId="40B05BED" w:rsidTr="008635F3">
                        <w:trPr>
                          <w:trHeight w:val="390"/>
                        </w:trPr>
                        <w:tc>
                          <w:tcPr>
                            <w:tcW w:w="3520" w:type="dxa"/>
                            <w:shd w:val="clear" w:color="auto" w:fill="D7D0E8"/>
                            <w:vAlign w:val="center"/>
                          </w:tcPr>
                          <w:p w14:paraId="413ECADF" w14:textId="5894F4E9" w:rsidR="008635F3" w:rsidRPr="001E328F" w:rsidRDefault="008635F3" w:rsidP="005F50D2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Childcare Practitioner’s Name:</w:t>
                            </w:r>
                          </w:p>
                        </w:tc>
                        <w:tc>
                          <w:tcPr>
                            <w:tcW w:w="6671" w:type="dxa"/>
                            <w:gridSpan w:val="3"/>
                            <w:shd w:val="clear" w:color="auto" w:fill="FFFFFF" w:themeFill="background1"/>
                            <w:vAlign w:val="center"/>
                          </w:tcPr>
                          <w:p w14:paraId="48C35A21" w14:textId="1B13DE5E" w:rsidR="008635F3" w:rsidRPr="001E328F" w:rsidRDefault="008635F3" w:rsidP="005F50D2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5F3" w14:paraId="07199076" w14:textId="09658553" w:rsidTr="008635F3">
                        <w:trPr>
                          <w:trHeight w:val="637"/>
                        </w:trPr>
                        <w:tc>
                          <w:tcPr>
                            <w:tcW w:w="3520" w:type="dxa"/>
                            <w:shd w:val="clear" w:color="auto" w:fill="D7D0E8"/>
                            <w:vAlign w:val="center"/>
                          </w:tcPr>
                          <w:p w14:paraId="770F97B3" w14:textId="732412F2" w:rsidR="008635F3" w:rsidRPr="001E328F" w:rsidRDefault="008635F3" w:rsidP="005F50D2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Childcare Practitioner’s Signature:</w:t>
                            </w:r>
                          </w:p>
                        </w:tc>
                        <w:tc>
                          <w:tcPr>
                            <w:tcW w:w="2702" w:type="dxa"/>
                            <w:shd w:val="clear" w:color="auto" w:fill="FFFFFF" w:themeFill="background1"/>
                            <w:vAlign w:val="center"/>
                          </w:tcPr>
                          <w:p w14:paraId="2C3BA444" w14:textId="77777777" w:rsidR="008635F3" w:rsidRPr="001E328F" w:rsidRDefault="008635F3" w:rsidP="005F50D2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  <w:shd w:val="clear" w:color="auto" w:fill="D7D0E8"/>
                          </w:tcPr>
                          <w:p w14:paraId="504704A9" w14:textId="54CCEF62" w:rsidR="008635F3" w:rsidRPr="001E328F" w:rsidRDefault="008635F3" w:rsidP="005F50D2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Date Signed:</w:t>
                            </w:r>
                          </w:p>
                        </w:tc>
                        <w:tc>
                          <w:tcPr>
                            <w:tcW w:w="2399" w:type="dxa"/>
                            <w:shd w:val="clear" w:color="auto" w:fill="FFFFFF" w:themeFill="background1"/>
                          </w:tcPr>
                          <w:p w14:paraId="16B872C2" w14:textId="7EEFCAE1" w:rsidR="008635F3" w:rsidRPr="001E328F" w:rsidRDefault="008635F3" w:rsidP="005F50D2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5F3" w14:paraId="42100645" w14:textId="3D173965" w:rsidTr="008635F3">
                        <w:trPr>
                          <w:trHeight w:val="264"/>
                        </w:trPr>
                        <w:tc>
                          <w:tcPr>
                            <w:tcW w:w="3520" w:type="dxa"/>
                            <w:shd w:val="clear" w:color="auto" w:fill="D7D0E8"/>
                          </w:tcPr>
                          <w:p w14:paraId="7AC7A47A" w14:textId="3B8600ED" w:rsidR="008635F3" w:rsidRPr="001E328F" w:rsidRDefault="008635F3" w:rsidP="001E328F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Parent/Carer’s Name:</w:t>
                            </w:r>
                          </w:p>
                        </w:tc>
                        <w:tc>
                          <w:tcPr>
                            <w:tcW w:w="6671" w:type="dxa"/>
                            <w:gridSpan w:val="3"/>
                            <w:shd w:val="clear" w:color="auto" w:fill="FFFFFF" w:themeFill="background1"/>
                          </w:tcPr>
                          <w:p w14:paraId="3F01A505" w14:textId="4F8AA907" w:rsidR="008635F3" w:rsidRPr="001E328F" w:rsidRDefault="008635F3" w:rsidP="001E328F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5F3" w14:paraId="6D79446A" w14:textId="77777777" w:rsidTr="008635F3">
                        <w:trPr>
                          <w:trHeight w:val="436"/>
                        </w:trPr>
                        <w:tc>
                          <w:tcPr>
                            <w:tcW w:w="3520" w:type="dxa"/>
                            <w:shd w:val="clear" w:color="auto" w:fill="D7D0E8"/>
                          </w:tcPr>
                          <w:p w14:paraId="10CAEE72" w14:textId="46546A52" w:rsidR="008635F3" w:rsidRDefault="008635F3" w:rsidP="001E328F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Parent/Carer’s Signature:</w:t>
                            </w:r>
                          </w:p>
                        </w:tc>
                        <w:tc>
                          <w:tcPr>
                            <w:tcW w:w="2702" w:type="dxa"/>
                            <w:shd w:val="clear" w:color="auto" w:fill="FFFFFF" w:themeFill="background1"/>
                          </w:tcPr>
                          <w:p w14:paraId="542A4A0E" w14:textId="77777777" w:rsidR="008635F3" w:rsidRPr="001E328F" w:rsidRDefault="008635F3" w:rsidP="001E328F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  <w:shd w:val="clear" w:color="auto" w:fill="D7D0E8"/>
                          </w:tcPr>
                          <w:p w14:paraId="7567CF3A" w14:textId="157663C4" w:rsidR="008635F3" w:rsidRPr="001E328F" w:rsidRDefault="008635F3" w:rsidP="001E328F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Date Signed:</w:t>
                            </w:r>
                          </w:p>
                        </w:tc>
                        <w:tc>
                          <w:tcPr>
                            <w:tcW w:w="2399" w:type="dxa"/>
                            <w:shd w:val="clear" w:color="auto" w:fill="FFFFFF" w:themeFill="background1"/>
                          </w:tcPr>
                          <w:p w14:paraId="2A85E39A" w14:textId="77777777" w:rsidR="008635F3" w:rsidRPr="001E328F" w:rsidRDefault="008635F3" w:rsidP="001E328F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5F3" w14:paraId="06A1B51B" w14:textId="77777777" w:rsidTr="008635F3">
                        <w:trPr>
                          <w:trHeight w:val="436"/>
                        </w:trPr>
                        <w:tc>
                          <w:tcPr>
                            <w:tcW w:w="3520" w:type="dxa"/>
                            <w:shd w:val="clear" w:color="auto" w:fill="D7D0E8"/>
                          </w:tcPr>
                          <w:p w14:paraId="406D57A7" w14:textId="6BDB4A01" w:rsidR="008635F3" w:rsidRDefault="008635F3" w:rsidP="001E328F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Date Policy Written</w:t>
                            </w:r>
                          </w:p>
                        </w:tc>
                        <w:tc>
                          <w:tcPr>
                            <w:tcW w:w="2702" w:type="dxa"/>
                            <w:shd w:val="clear" w:color="auto" w:fill="FFFFFF" w:themeFill="background1"/>
                          </w:tcPr>
                          <w:p w14:paraId="3DC86FAB" w14:textId="77777777" w:rsidR="008635F3" w:rsidRPr="001E328F" w:rsidRDefault="008635F3" w:rsidP="001E328F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  <w:shd w:val="clear" w:color="auto" w:fill="D7D0E8"/>
                          </w:tcPr>
                          <w:p w14:paraId="4D70D055" w14:textId="083078E7" w:rsidR="008635F3" w:rsidRPr="001E328F" w:rsidRDefault="008635F3" w:rsidP="001E328F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Review Date:</w:t>
                            </w:r>
                          </w:p>
                        </w:tc>
                        <w:tc>
                          <w:tcPr>
                            <w:tcW w:w="2399" w:type="dxa"/>
                            <w:shd w:val="clear" w:color="auto" w:fill="FFFFFF" w:themeFill="background1"/>
                          </w:tcPr>
                          <w:p w14:paraId="7BF52537" w14:textId="77777777" w:rsidR="008635F3" w:rsidRPr="001E328F" w:rsidRDefault="008635F3" w:rsidP="001E328F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7BCD61AD" w14:textId="77777777" w:rsidR="008635F3" w:rsidRDefault="008635F3" w:rsidP="008635F3"/>
                  </w:txbxContent>
                </v:textbox>
              </v:shape>
            </w:pict>
          </mc:Fallback>
        </mc:AlternateContent>
      </w:r>
    </w:p>
    <w:sectPr w:rsidR="00B8626B" w:rsidRPr="009E4127" w:rsidSect="009E7E19">
      <w:headerReference w:type="default" r:id="rId19"/>
      <w:footerReference w:type="default" r:id="rId20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533C95" w14:textId="77777777" w:rsidR="009E7E19" w:rsidRDefault="009E7E19" w:rsidP="00DD5720">
      <w:r>
        <w:separator/>
      </w:r>
    </w:p>
  </w:endnote>
  <w:endnote w:type="continuationSeparator" w:id="0">
    <w:p w14:paraId="574A6562" w14:textId="77777777" w:rsidR="009E7E19" w:rsidRDefault="009E7E19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577A443-3A11-4E5D-A5E2-47BAB2A29C6E}"/>
    <w:embedBold r:id="rId2" w:fontKey="{B66CBD93-B556-4407-BD03-B5B3D19A35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0606CD1B-5733-48FA-90B5-3C248B49EE1B}"/>
    <w:embedBold r:id="rId4" w:fontKey="{58F0B9AA-711C-47AF-B374-9ED72922C6BD}"/>
    <w:embedItalic r:id="rId5" w:fontKey="{06A24298-450A-4786-BFF2-B0E56BA10E05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11C7B4C-E0E4-45BA-B443-58104C27A5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B18137" w14:textId="77777777" w:rsidR="007A0E0B" w:rsidRDefault="007A0E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FB295E" w14:textId="34E1585D" w:rsidR="00ED71A2" w:rsidRDefault="007A0E0B" w:rsidP="007A0E0B">
    <w:pPr>
      <w:pStyle w:val="Header"/>
      <w:jc w:val="center"/>
    </w:pPr>
    <w:r>
      <w:rPr>
        <w:noProof/>
      </w:rPr>
      <w:drawing>
        <wp:inline distT="0" distB="0" distL="0" distR="0" wp14:anchorId="25A964B3" wp14:editId="6E88E84A">
          <wp:extent cx="810029" cy="525385"/>
          <wp:effectExtent l="0" t="0" r="9525" b="8255"/>
          <wp:docPr id="1494228838" name="Picture 2" descr="A blue background with white text and peop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3399930" name="Picture 2" descr="A blue background with white text and peopl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534" t="28095" r="31132" b="25401"/>
                  <a:stretch/>
                </pic:blipFill>
                <pic:spPr bwMode="auto">
                  <a:xfrm>
                    <a:off x="0" y="0"/>
                    <a:ext cx="832534" cy="5399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0CA3F7" w14:textId="77777777" w:rsidR="007A0E0B" w:rsidRDefault="007A0E0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CBCCEA" w14:textId="06242D0F" w:rsidR="00874F47" w:rsidRDefault="007A0E0B" w:rsidP="007A0E0B">
    <w:pPr>
      <w:pStyle w:val="Header"/>
      <w:jc w:val="center"/>
    </w:pPr>
    <w:r>
      <w:rPr>
        <w:noProof/>
      </w:rPr>
      <w:drawing>
        <wp:inline distT="0" distB="0" distL="0" distR="0" wp14:anchorId="5F4DBD21" wp14:editId="445D75CD">
          <wp:extent cx="810029" cy="525385"/>
          <wp:effectExtent l="0" t="0" r="9525" b="8255"/>
          <wp:docPr id="394524287" name="Picture 2" descr="A blue background with white text and peop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3399930" name="Picture 2" descr="A blue background with white text and peopl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534" t="28095" r="31132" b="25401"/>
                  <a:stretch/>
                </pic:blipFill>
                <pic:spPr bwMode="auto">
                  <a:xfrm>
                    <a:off x="0" y="0"/>
                    <a:ext cx="832534" cy="5399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C18EDF" w14:textId="70229B36" w:rsidR="00874F47" w:rsidRDefault="007A0E0B" w:rsidP="007A0E0B">
    <w:pPr>
      <w:jc w:val="center"/>
    </w:pPr>
    <w:r>
      <w:rPr>
        <w:noProof/>
      </w:rPr>
      <w:drawing>
        <wp:inline distT="0" distB="0" distL="0" distR="0" wp14:anchorId="7AA96983" wp14:editId="5041D361">
          <wp:extent cx="810029" cy="525385"/>
          <wp:effectExtent l="0" t="0" r="9525" b="8255"/>
          <wp:docPr id="2083399930" name="Picture 2" descr="A blue background with white text and peop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3399930" name="Picture 2" descr="A blue background with white text and peopl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534" t="28095" r="31132" b="25401"/>
                  <a:stretch/>
                </pic:blipFill>
                <pic:spPr bwMode="auto">
                  <a:xfrm>
                    <a:off x="0" y="0"/>
                    <a:ext cx="832534" cy="5399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449AC" w14:textId="4F2A64C3" w:rsidR="00874F47" w:rsidRDefault="007A0E0B" w:rsidP="007A0E0B">
    <w:pPr>
      <w:pStyle w:val="Header"/>
      <w:jc w:val="center"/>
    </w:pPr>
    <w:r>
      <w:rPr>
        <w:noProof/>
      </w:rPr>
      <w:drawing>
        <wp:inline distT="0" distB="0" distL="0" distR="0" wp14:anchorId="28685B71" wp14:editId="4688C648">
          <wp:extent cx="810029" cy="525385"/>
          <wp:effectExtent l="0" t="0" r="9525" b="8255"/>
          <wp:docPr id="954201099" name="Picture 2" descr="A blue background with white text and peop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3399930" name="Picture 2" descr="A blue background with white text and peopl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534" t="28095" r="31132" b="25401"/>
                  <a:stretch/>
                </pic:blipFill>
                <pic:spPr bwMode="auto">
                  <a:xfrm>
                    <a:off x="0" y="0"/>
                    <a:ext cx="832534" cy="5399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C04F0C" w14:textId="77777777" w:rsidR="009E7E19" w:rsidRDefault="009E7E19" w:rsidP="00DD5720">
      <w:r>
        <w:separator/>
      </w:r>
    </w:p>
  </w:footnote>
  <w:footnote w:type="continuationSeparator" w:id="0">
    <w:p w14:paraId="5FBD2FC8" w14:textId="77777777" w:rsidR="009E7E19" w:rsidRDefault="009E7E19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342B30" w14:textId="77777777" w:rsidR="007A0E0B" w:rsidRDefault="007A0E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F64E2B" w14:textId="77777777" w:rsidR="007A0E0B" w:rsidRDefault="007A0E0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870F2F" w14:textId="77777777" w:rsidR="007A0E0B" w:rsidRDefault="007A0E0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5F369F" w14:textId="7771008F" w:rsidR="00D804F4" w:rsidRDefault="00D804F4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9CFCBE" w14:textId="19A42D20" w:rsidR="00D804F4" w:rsidRDefault="00D804F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E35CE8" w14:textId="79825FDA" w:rsidR="00D804F4" w:rsidRDefault="00D804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27871291">
    <w:abstractNumId w:val="0"/>
  </w:num>
  <w:num w:numId="2" w16cid:durableId="357194651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28F"/>
    <w:rsid w:val="00025835"/>
    <w:rsid w:val="0003405A"/>
    <w:rsid w:val="00067C79"/>
    <w:rsid w:val="000921E1"/>
    <w:rsid w:val="000F227B"/>
    <w:rsid w:val="000F793E"/>
    <w:rsid w:val="001569A2"/>
    <w:rsid w:val="00173124"/>
    <w:rsid w:val="00190479"/>
    <w:rsid w:val="001A77E0"/>
    <w:rsid w:val="001B7D7D"/>
    <w:rsid w:val="001E2157"/>
    <w:rsid w:val="001E328F"/>
    <w:rsid w:val="00254D95"/>
    <w:rsid w:val="003118CF"/>
    <w:rsid w:val="00326698"/>
    <w:rsid w:val="00344899"/>
    <w:rsid w:val="00390382"/>
    <w:rsid w:val="00394471"/>
    <w:rsid w:val="003A6A65"/>
    <w:rsid w:val="003C0267"/>
    <w:rsid w:val="003F316C"/>
    <w:rsid w:val="003F37BD"/>
    <w:rsid w:val="00411653"/>
    <w:rsid w:val="00412284"/>
    <w:rsid w:val="00476188"/>
    <w:rsid w:val="004E5017"/>
    <w:rsid w:val="004F0EE8"/>
    <w:rsid w:val="005144BA"/>
    <w:rsid w:val="00522CBD"/>
    <w:rsid w:val="00553E0E"/>
    <w:rsid w:val="00557240"/>
    <w:rsid w:val="005A3494"/>
    <w:rsid w:val="005C4467"/>
    <w:rsid w:val="005D1993"/>
    <w:rsid w:val="005F50D2"/>
    <w:rsid w:val="00601AF5"/>
    <w:rsid w:val="00633A95"/>
    <w:rsid w:val="00696A35"/>
    <w:rsid w:val="006D108B"/>
    <w:rsid w:val="007157BD"/>
    <w:rsid w:val="00763739"/>
    <w:rsid w:val="007A0E0B"/>
    <w:rsid w:val="007F5104"/>
    <w:rsid w:val="008635F3"/>
    <w:rsid w:val="00872C5C"/>
    <w:rsid w:val="00874EB6"/>
    <w:rsid w:val="00874F47"/>
    <w:rsid w:val="00886FE1"/>
    <w:rsid w:val="00894BB4"/>
    <w:rsid w:val="008C138D"/>
    <w:rsid w:val="008C227E"/>
    <w:rsid w:val="0098564A"/>
    <w:rsid w:val="0099473A"/>
    <w:rsid w:val="009C47B0"/>
    <w:rsid w:val="009D6608"/>
    <w:rsid w:val="009E4127"/>
    <w:rsid w:val="009E7E19"/>
    <w:rsid w:val="009F5EEC"/>
    <w:rsid w:val="00A00327"/>
    <w:rsid w:val="00A33B93"/>
    <w:rsid w:val="00A50F13"/>
    <w:rsid w:val="00A72ECB"/>
    <w:rsid w:val="00AB1B6B"/>
    <w:rsid w:val="00AC3604"/>
    <w:rsid w:val="00B8626B"/>
    <w:rsid w:val="00B922CE"/>
    <w:rsid w:val="00C46389"/>
    <w:rsid w:val="00C82DA1"/>
    <w:rsid w:val="00CA3011"/>
    <w:rsid w:val="00CC0F47"/>
    <w:rsid w:val="00CC3A64"/>
    <w:rsid w:val="00CE75AA"/>
    <w:rsid w:val="00CF513F"/>
    <w:rsid w:val="00D1556F"/>
    <w:rsid w:val="00D804F4"/>
    <w:rsid w:val="00D90104"/>
    <w:rsid w:val="00DD5720"/>
    <w:rsid w:val="00E1404D"/>
    <w:rsid w:val="00E1443E"/>
    <w:rsid w:val="00E376AA"/>
    <w:rsid w:val="00E62A7F"/>
    <w:rsid w:val="00E75CC9"/>
    <w:rsid w:val="00EB6D1C"/>
    <w:rsid w:val="00ED71A2"/>
    <w:rsid w:val="00F244AF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EC3843"/>
  <w15:chartTrackingRefBased/>
  <w15:docId w15:val="{B221CF5C-86BE-48A1-B3B7-B705315C4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table" w:styleId="TableGrid">
    <w:name w:val="Table Grid"/>
    <w:basedOn w:val="TableNormal"/>
    <w:uiPriority w:val="99"/>
    <w:rsid w:val="001E32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twinkl.co.uk/resources/twinkl-plus/business-tools-twinkl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%23%20-%20TWINKL\%23%20PLANIT%20AUS\%23TEMPLATES\Word\Multipage%20Unlinked%20-%20Footers\Portrait\Activity%20Sheet%20Template%20Portrait%204%20Pag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83A4F-3929-46F8-97E1-55D772047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 4 Page.dotx</Template>
  <TotalTime>6</TotalTime>
  <Pages>4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Siomara Jimenez Quesada</dc:creator>
  <cp:keywords/>
  <dc:description/>
  <cp:lastModifiedBy>Ashleigh Crouch</cp:lastModifiedBy>
  <cp:revision>3</cp:revision>
  <cp:lastPrinted>2014-02-20T09:55:00Z</cp:lastPrinted>
  <dcterms:created xsi:type="dcterms:W3CDTF">2024-03-28T16:43:00Z</dcterms:created>
  <dcterms:modified xsi:type="dcterms:W3CDTF">2024-03-28T16:45:00Z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6f4f6cd7-5e4f-481d-90c1-278a06cdcab9</vt:lpwstr>
  </property>
</Properties>
</file>